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513"/>
        <w:gridCol w:w="2621"/>
      </w:tblGrid>
      <w:tr w:rsidR="00AD63E2" w:rsidRPr="00882DE0" w:rsidTr="00882DE0">
        <w:trPr>
          <w:trHeight w:val="340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:rsidR="00AD63E2" w:rsidRPr="00882DE0" w:rsidRDefault="00AD63E2">
            <w:pPr>
              <w:rPr>
                <w:rFonts w:cs="CorporateSBQ-Med"/>
                <w:b/>
                <w:color w:val="FFFFFF"/>
                <w:spacing w:val="-2"/>
                <w:szCs w:val="16"/>
              </w:rPr>
            </w:pPr>
            <w:r w:rsidRPr="00882DE0">
              <w:rPr>
                <w:rFonts w:cs="CorporateSBQ-Light"/>
                <w:b/>
                <w:color w:val="FFFFFF"/>
                <w:spacing w:val="-2"/>
                <w:szCs w:val="16"/>
              </w:rPr>
              <w:t>CALL TAKEN BY</w:t>
            </w:r>
          </w:p>
        </w:tc>
      </w:tr>
      <w:tr w:rsidR="00AD63E2" w:rsidRPr="00882DE0" w:rsidTr="00882DE0">
        <w:trPr>
          <w:trHeight w:val="369"/>
        </w:trPr>
        <w:tc>
          <w:tcPr>
            <w:tcW w:w="2513" w:type="dxa"/>
            <w:tcBorders>
              <w:top w:val="single" w:sz="4" w:space="0" w:color="auto"/>
            </w:tcBorders>
            <w:vAlign w:val="center"/>
          </w:tcPr>
          <w:p w:rsidR="00AD63E2" w:rsidRPr="00882DE0" w:rsidRDefault="00AD63E2" w:rsidP="00B118DD">
            <w:pPr>
              <w:rPr>
                <w:rFonts w:cs="CorporateSBQ-Light"/>
                <w:color w:val="000000"/>
                <w:spacing w:val="-2"/>
                <w:szCs w:val="16"/>
              </w:rPr>
            </w:pPr>
            <w:r w:rsidRPr="00882DE0">
              <w:rPr>
                <w:rFonts w:cs="CorporateSBQ-Light"/>
                <w:spacing w:val="-2"/>
                <w:szCs w:val="16"/>
              </w:rPr>
              <w:t xml:space="preserve">Date: </w:t>
            </w:r>
            <w:bookmarkStart w:id="0" w:name="Text13"/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  <w:bookmarkEnd w:id="0"/>
          </w:p>
        </w:tc>
        <w:tc>
          <w:tcPr>
            <w:tcW w:w="2621" w:type="dxa"/>
            <w:tcBorders>
              <w:top w:val="single" w:sz="4" w:space="0" w:color="auto"/>
            </w:tcBorders>
            <w:vAlign w:val="center"/>
          </w:tcPr>
          <w:p w:rsidR="00AD63E2" w:rsidRPr="00882DE0" w:rsidRDefault="00AD63E2" w:rsidP="00B118DD">
            <w:pPr>
              <w:rPr>
                <w:rFonts w:cs="CorporateSBQ-Med"/>
                <w:color w:val="000000"/>
                <w:spacing w:val="-2"/>
                <w:szCs w:val="16"/>
              </w:rPr>
            </w:pPr>
            <w:r w:rsidRPr="00882DE0">
              <w:rPr>
                <w:rFonts w:cs="CorporateSBQ-Light"/>
                <w:spacing w:val="-2"/>
                <w:szCs w:val="16"/>
              </w:rPr>
              <w:t xml:space="preserve">Time: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rPr>
          <w:trHeight w:val="369"/>
        </w:trPr>
        <w:tc>
          <w:tcPr>
            <w:tcW w:w="5134" w:type="dxa"/>
            <w:gridSpan w:val="2"/>
            <w:vAlign w:val="center"/>
          </w:tcPr>
          <w:p w:rsidR="00AD63E2" w:rsidRPr="00882DE0" w:rsidRDefault="00AD63E2" w:rsidP="00B118DD">
            <w:pPr>
              <w:rPr>
                <w:rFonts w:cs="CorporateSBQ-Med"/>
                <w:color w:val="000000"/>
                <w:spacing w:val="-2"/>
                <w:szCs w:val="16"/>
              </w:rPr>
            </w:pPr>
            <w:r w:rsidRPr="00882DE0">
              <w:rPr>
                <w:rFonts w:cs="CorporateSBQ-Light"/>
                <w:spacing w:val="-2"/>
                <w:szCs w:val="16"/>
              </w:rPr>
              <w:t xml:space="preserve">Person: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rPr>
          <w:trHeight w:val="369"/>
        </w:trPr>
        <w:tc>
          <w:tcPr>
            <w:tcW w:w="5134" w:type="dxa"/>
            <w:gridSpan w:val="2"/>
            <w:vAlign w:val="center"/>
          </w:tcPr>
          <w:p w:rsidR="00AD63E2" w:rsidRPr="00882DE0" w:rsidRDefault="00AD63E2" w:rsidP="00B118DD">
            <w:pPr>
              <w:rPr>
                <w:rFonts w:cs="CorporateSBQ-Med"/>
                <w:color w:val="000000"/>
                <w:spacing w:val="-2"/>
                <w:szCs w:val="16"/>
              </w:rPr>
            </w:pPr>
            <w:r w:rsidRPr="00882DE0">
              <w:rPr>
                <w:rFonts w:cs="CorporateSBQ-Light"/>
                <w:spacing w:val="-2"/>
                <w:szCs w:val="16"/>
              </w:rPr>
              <w:t xml:space="preserve">Position: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</w:tbl>
    <w:p w:rsidR="00AD63E2" w:rsidRPr="00C90105" w:rsidRDefault="00AD63E2" w:rsidP="00737E4E">
      <w:pPr>
        <w:pStyle w:val="BasicParagraph"/>
        <w:spacing w:after="57"/>
        <w:rPr>
          <w:rFonts w:ascii="Arial" w:hAnsi="Arial" w:cs="CorporateSBQ-Light"/>
          <w:spacing w:val="-2"/>
          <w:sz w:val="8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5026"/>
      </w:tblGrid>
      <w:tr w:rsidR="00AD63E2" w:rsidRPr="00882DE0" w:rsidTr="00882DE0">
        <w:trPr>
          <w:trHeight w:val="340"/>
        </w:trPr>
        <w:tc>
          <w:tcPr>
            <w:tcW w:w="5242" w:type="dxa"/>
            <w:tcBorders>
              <w:top w:val="nil"/>
              <w:left w:val="nil"/>
              <w:bottom w:val="single" w:sz="36" w:space="0" w:color="FF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63E2" w:rsidRPr="00882DE0" w:rsidRDefault="00AD63E2" w:rsidP="00882DE0">
            <w:pPr>
              <w:pStyle w:val="BasicParagraph"/>
              <w:jc w:val="center"/>
              <w:rPr>
                <w:rFonts w:ascii="Arial" w:hAnsi="Arial" w:cs="CorporateSBQ-Light"/>
                <w:color w:val="FF0000"/>
                <w:spacing w:val="-2"/>
                <w:sz w:val="16"/>
                <w:szCs w:val="16"/>
              </w:rPr>
            </w:pPr>
            <w:r w:rsidRPr="00882DE0">
              <w:rPr>
                <w:rFonts w:ascii="Arial" w:hAnsi="Arial" w:cs="CorporateSBQ-Light"/>
                <w:b/>
                <w:color w:val="FF0000"/>
                <w:spacing w:val="-2"/>
                <w:sz w:val="16"/>
                <w:szCs w:val="16"/>
              </w:rPr>
              <w:t>OUTBREAK NAME AND NUMBER</w:t>
            </w:r>
            <w:r w:rsidRPr="00882DE0">
              <w:rPr>
                <w:rFonts w:ascii="Arial" w:hAnsi="Arial" w:cs="CorporateSBQ-Light"/>
                <w:color w:val="FF0000"/>
                <w:spacing w:val="-2"/>
                <w:sz w:val="16"/>
                <w:szCs w:val="16"/>
              </w:rPr>
              <w:t xml:space="preserve"> (For DH use only)</w:t>
            </w:r>
          </w:p>
        </w:tc>
      </w:tr>
      <w:tr w:rsidR="00AD63E2" w:rsidRPr="00882DE0" w:rsidTr="00882DE0">
        <w:trPr>
          <w:trHeight w:val="454"/>
        </w:trPr>
        <w:tc>
          <w:tcPr>
            <w:tcW w:w="5242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AD63E2" w:rsidRPr="00882DE0" w:rsidRDefault="00AD63E2" w:rsidP="00B118DD">
            <w:pPr>
              <w:rPr>
                <w:rFonts w:cs="CorporateSBQ-Light"/>
                <w:spacing w:val="-2"/>
                <w:szCs w:val="16"/>
              </w:rPr>
            </w:pPr>
            <w:r w:rsidRPr="00882DE0">
              <w:rPr>
                <w:rFonts w:cs="CorporateSBQ-Light"/>
                <w:spacing w:val="-2"/>
                <w:szCs w:val="16"/>
              </w:rPr>
              <w:t xml:space="preserve">Name: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rPr>
          <w:trHeight w:val="454"/>
        </w:trPr>
        <w:tc>
          <w:tcPr>
            <w:tcW w:w="5242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AD63E2" w:rsidRPr="00882DE0" w:rsidRDefault="00AD63E2" w:rsidP="00B118DD">
            <w:pPr>
              <w:pStyle w:val="BasicParagraph"/>
              <w:rPr>
                <w:rFonts w:ascii="Arial" w:hAnsi="Arial" w:cs="CorporateSBQ-Light"/>
                <w:spacing w:val="-2"/>
                <w:sz w:val="16"/>
                <w:szCs w:val="16"/>
              </w:rPr>
            </w:pPr>
            <w:r w:rsidRPr="00882DE0">
              <w:rPr>
                <w:rFonts w:ascii="Arial" w:hAnsi="Arial" w:cs="CorporateSBQ-Light"/>
                <w:spacing w:val="-2"/>
                <w:sz w:val="16"/>
                <w:szCs w:val="16"/>
              </w:rPr>
              <w:t xml:space="preserve">Number: </w:t>
            </w:r>
            <w:r w:rsidRPr="00882DE0"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rPr>
                <w:sz w:val="16"/>
              </w:rPr>
              <w:instrText xml:space="preserve"> FORMTEXT </w:instrText>
            </w:r>
            <w:r w:rsidRPr="00882DE0">
              <w:rPr>
                <w:sz w:val="16"/>
              </w:rPr>
            </w:r>
            <w:r w:rsidRPr="00882DE0">
              <w:rPr>
                <w:sz w:val="16"/>
              </w:rPr>
              <w:fldChar w:fldCharType="separate"/>
            </w:r>
            <w:r w:rsidRPr="00882DE0">
              <w:rPr>
                <w:rFonts w:ascii="Monaco" w:hAnsi="Monaco" w:cs="Monaco"/>
                <w:sz w:val="16"/>
              </w:rPr>
              <w:t> </w:t>
            </w:r>
            <w:r w:rsidRPr="00882DE0">
              <w:rPr>
                <w:rFonts w:ascii="Monaco" w:hAnsi="Monaco" w:cs="Monaco"/>
                <w:sz w:val="16"/>
              </w:rPr>
              <w:t> </w:t>
            </w:r>
            <w:r w:rsidRPr="00882DE0">
              <w:rPr>
                <w:rFonts w:ascii="Monaco" w:hAnsi="Monaco" w:cs="Monaco"/>
                <w:sz w:val="16"/>
              </w:rPr>
              <w:t> </w:t>
            </w:r>
            <w:r w:rsidRPr="00882DE0">
              <w:rPr>
                <w:rFonts w:ascii="Monaco" w:hAnsi="Monaco" w:cs="Monaco"/>
                <w:sz w:val="16"/>
              </w:rPr>
              <w:t> </w:t>
            </w:r>
            <w:r w:rsidRPr="00882DE0">
              <w:rPr>
                <w:rFonts w:ascii="Monaco" w:hAnsi="Monaco" w:cs="Monaco"/>
                <w:sz w:val="16"/>
              </w:rPr>
              <w:t> </w:t>
            </w:r>
            <w:r w:rsidRPr="00882DE0">
              <w:rPr>
                <w:sz w:val="16"/>
              </w:rPr>
              <w:fldChar w:fldCharType="end"/>
            </w:r>
          </w:p>
        </w:tc>
      </w:tr>
    </w:tbl>
    <w:p w:rsidR="00AD63E2" w:rsidRDefault="00AD63E2" w:rsidP="00737E4E">
      <w:pPr>
        <w:pStyle w:val="BasicParagraph"/>
        <w:spacing w:after="57"/>
        <w:rPr>
          <w:rFonts w:ascii="Arial" w:hAnsi="Arial" w:cs="CorporateSBQ-Light"/>
          <w:spacing w:val="-2"/>
          <w:sz w:val="16"/>
          <w:szCs w:val="16"/>
        </w:rPr>
        <w:sectPr w:rsidR="00AD63E2"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701" w:right="567" w:bottom="567" w:left="567" w:header="284" w:footer="284" w:gutter="0"/>
          <w:pgNumType w:start="1"/>
          <w:cols w:num="2" w:space="720"/>
          <w:noEndnote/>
          <w:titlePg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310"/>
        <w:gridCol w:w="3154"/>
        <w:gridCol w:w="3154"/>
        <w:gridCol w:w="3154"/>
      </w:tblGrid>
      <w:tr w:rsidR="00AD63E2" w:rsidRPr="00882DE0" w:rsidTr="00882DE0">
        <w:trPr>
          <w:trHeight w:val="326"/>
        </w:trPr>
        <w:tc>
          <w:tcPr>
            <w:tcW w:w="10772" w:type="dxa"/>
            <w:gridSpan w:val="4"/>
            <w:shd w:val="solid" w:color="auto" w:fill="auto"/>
            <w:vAlign w:val="center"/>
          </w:tcPr>
          <w:p w:rsidR="00AD63E2" w:rsidRPr="00882DE0" w:rsidRDefault="00AD63E2" w:rsidP="006E77C7">
            <w:pPr>
              <w:rPr>
                <w:b/>
                <w:caps/>
              </w:rPr>
            </w:pPr>
            <w:r w:rsidRPr="00882DE0">
              <w:rPr>
                <w:b/>
                <w:caps/>
              </w:rPr>
              <w:t>Person notifying outbreak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pPr>
              <w:rPr>
                <w:rFonts w:cs="CorporateSBQ-Light"/>
                <w:position w:val="10"/>
                <w:szCs w:val="16"/>
              </w:rPr>
            </w:pPr>
            <w:r w:rsidRPr="00882DE0">
              <w:rPr>
                <w:rFonts w:cs="CorporateSBQ-Light"/>
                <w:position w:val="10"/>
                <w:szCs w:val="16"/>
              </w:rPr>
              <w:t>Name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pPr>
              <w:rPr>
                <w:rFonts w:cs="CorporateSBQ-Light"/>
                <w:position w:val="10"/>
                <w:szCs w:val="16"/>
              </w:rPr>
            </w:pPr>
            <w:r w:rsidRPr="00882DE0">
              <w:rPr>
                <w:rFonts w:cs="CorporateSBQ-Light"/>
                <w:position w:val="10"/>
                <w:szCs w:val="16"/>
              </w:rPr>
              <w:t>Position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pPr>
              <w:rPr>
                <w:rFonts w:cs="CorporateSBQ-Light"/>
                <w:position w:val="10"/>
                <w:szCs w:val="16"/>
              </w:rPr>
            </w:pP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 w:val="restart"/>
            <w:vAlign w:val="center"/>
          </w:tcPr>
          <w:p w:rsidR="00AD63E2" w:rsidRPr="00882DE0" w:rsidRDefault="00AD63E2">
            <w:pPr>
              <w:rPr>
                <w:rFonts w:cs="CorporateSBQ-Light"/>
                <w:position w:val="10"/>
                <w:szCs w:val="16"/>
              </w:rPr>
            </w:pPr>
            <w:r w:rsidRPr="00882DE0">
              <w:rPr>
                <w:rFonts w:cs="CorporateSBQ-Light"/>
                <w:position w:val="10"/>
                <w:szCs w:val="16"/>
              </w:rPr>
              <w:t>Contact details</w:t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Tel: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Fax: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Mob: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/>
            <w:vAlign w:val="center"/>
          </w:tcPr>
          <w:p w:rsidR="00AD63E2" w:rsidRPr="00882DE0" w:rsidRDefault="00AD63E2">
            <w:pPr>
              <w:rPr>
                <w:rFonts w:cs="CorporateSBQ-Light"/>
                <w:position w:val="10"/>
                <w:szCs w:val="16"/>
              </w:rPr>
            </w:pP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t xml:space="preserve">Email: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</w:tbl>
    <w:p w:rsidR="00AD63E2" w:rsidRPr="00C90105" w:rsidRDefault="00AD63E2" w:rsidP="006E77C7">
      <w:pPr>
        <w:rPr>
          <w:b/>
          <w:caps/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310"/>
        <w:gridCol w:w="3154"/>
        <w:gridCol w:w="3154"/>
        <w:gridCol w:w="3154"/>
      </w:tblGrid>
      <w:tr w:rsidR="00AD63E2" w:rsidRPr="00882DE0" w:rsidTr="00882DE0">
        <w:trPr>
          <w:trHeight w:val="285"/>
        </w:trPr>
        <w:tc>
          <w:tcPr>
            <w:tcW w:w="10772" w:type="dxa"/>
            <w:gridSpan w:val="4"/>
            <w:shd w:val="solid" w:color="auto" w:fill="auto"/>
            <w:vAlign w:val="center"/>
          </w:tcPr>
          <w:p w:rsidR="00AD63E2" w:rsidRPr="00882DE0" w:rsidRDefault="00AD63E2" w:rsidP="00C90105">
            <w:pPr>
              <w:rPr>
                <w:b/>
                <w:caps/>
              </w:rPr>
            </w:pPr>
            <w:smartTag w:uri="urn:schemas-microsoft-com:office:smarttags" w:element="PlaceType">
              <w:smartTag w:uri="urn:schemas-microsoft-com:office:smarttags" w:element="place">
                <w:smartTag w:uri="urn:schemas-microsoft-com:office:smarttags" w:element="PlaceType">
                  <w:r w:rsidRPr="00882DE0">
                    <w:rPr>
                      <w:b/>
                      <w:caps/>
                    </w:rPr>
                    <w:t>camp</w:t>
                  </w:r>
                </w:smartTag>
                <w:r w:rsidRPr="00882DE0">
                  <w:rPr>
                    <w:b/>
                    <w:caps/>
                  </w:rPr>
                  <w:t xml:space="preserve"> </w:t>
                </w:r>
                <w:smartTag w:uri="urn:schemas-microsoft-com:office:smarttags" w:element="PlaceName">
                  <w:r w:rsidRPr="00882DE0">
                    <w:rPr>
                      <w:b/>
                      <w:caps/>
                    </w:rPr>
                    <w:t>details</w:t>
                  </w:r>
                </w:smartTag>
              </w:smartTag>
            </w:smartTag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Name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Address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Contact person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Position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 w:val="restart"/>
            <w:vAlign w:val="center"/>
          </w:tcPr>
          <w:p w:rsidR="00AD63E2" w:rsidRPr="00882DE0" w:rsidRDefault="00AD63E2">
            <w:r w:rsidRPr="00882DE0">
              <w:t>Contact details</w:t>
            </w:r>
          </w:p>
        </w:tc>
        <w:tc>
          <w:tcPr>
            <w:tcW w:w="3154" w:type="dxa"/>
            <w:vAlign w:val="center"/>
          </w:tcPr>
          <w:p w:rsidR="00AD63E2" w:rsidRPr="00882DE0" w:rsidRDefault="00AD63E2">
            <w:r w:rsidRPr="00882DE0">
              <w:t xml:space="preserve">Tel: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Fax: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Mob: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/>
            <w:vAlign w:val="center"/>
          </w:tcPr>
          <w:p w:rsidR="00AD63E2" w:rsidRPr="00882DE0" w:rsidRDefault="00AD63E2"/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t xml:space="preserve">Email: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 w:val="restart"/>
            <w:vAlign w:val="center"/>
          </w:tcPr>
          <w:p w:rsidR="00AD63E2" w:rsidRPr="00882DE0" w:rsidRDefault="00AD63E2">
            <w:r w:rsidRPr="00882DE0">
              <w:t xml:space="preserve">Alternative </w:t>
            </w:r>
            <w:r w:rsidRPr="00882DE0">
              <w:br/>
              <w:t>contact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t xml:space="preserve">Name: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/>
            <w:vAlign w:val="center"/>
          </w:tcPr>
          <w:p w:rsidR="00AD63E2" w:rsidRPr="00882DE0" w:rsidRDefault="00AD63E2"/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t xml:space="preserve">Position: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/>
            <w:vAlign w:val="center"/>
          </w:tcPr>
          <w:p w:rsidR="00AD63E2" w:rsidRPr="00882DE0" w:rsidRDefault="00AD63E2"/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Tel: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Fax: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Mob: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/>
            <w:vAlign w:val="center"/>
          </w:tcPr>
          <w:p w:rsidR="00AD63E2" w:rsidRPr="00882DE0" w:rsidRDefault="00AD63E2"/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t xml:space="preserve">Email: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</w:tbl>
    <w:p w:rsidR="00AD63E2" w:rsidRPr="00C90105" w:rsidRDefault="00AD63E2" w:rsidP="002231E8">
      <w:pPr>
        <w:rPr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310"/>
        <w:gridCol w:w="3154"/>
        <w:gridCol w:w="3154"/>
        <w:gridCol w:w="3154"/>
      </w:tblGrid>
      <w:tr w:rsidR="00AD63E2" w:rsidRPr="00882DE0" w:rsidTr="00882DE0">
        <w:trPr>
          <w:trHeight w:val="285"/>
        </w:trPr>
        <w:tc>
          <w:tcPr>
            <w:tcW w:w="10772" w:type="dxa"/>
            <w:gridSpan w:val="4"/>
            <w:shd w:val="solid" w:color="auto" w:fill="auto"/>
            <w:vAlign w:val="center"/>
          </w:tcPr>
          <w:p w:rsidR="00AD63E2" w:rsidRPr="00882DE0" w:rsidRDefault="00AD63E2" w:rsidP="00C90105">
            <w:pPr>
              <w:rPr>
                <w:b/>
                <w:caps/>
              </w:rPr>
            </w:pPr>
            <w:r w:rsidRPr="00882DE0">
              <w:rPr>
                <w:b/>
                <w:caps/>
              </w:rPr>
              <w:t>school/group attending camp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Name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Address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Contact person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Align w:val="center"/>
          </w:tcPr>
          <w:p w:rsidR="00AD63E2" w:rsidRPr="00882DE0" w:rsidRDefault="00AD63E2">
            <w:r w:rsidRPr="00882DE0">
              <w:t>Position</w:t>
            </w:r>
          </w:p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 w:val="restart"/>
            <w:vAlign w:val="center"/>
          </w:tcPr>
          <w:p w:rsidR="00AD63E2" w:rsidRPr="00882DE0" w:rsidRDefault="00AD63E2">
            <w:r w:rsidRPr="00882DE0">
              <w:t>Contact details</w:t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Tel: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Fax: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3154" w:type="dxa"/>
            <w:vAlign w:val="center"/>
          </w:tcPr>
          <w:p w:rsidR="00AD63E2" w:rsidRPr="00882DE0" w:rsidRDefault="00AD63E2" w:rsidP="00B118DD">
            <w:r w:rsidRPr="00882DE0">
              <w:t xml:space="preserve">Mob: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310" w:type="dxa"/>
            <w:vMerge/>
            <w:vAlign w:val="center"/>
          </w:tcPr>
          <w:p w:rsidR="00AD63E2" w:rsidRPr="00882DE0" w:rsidRDefault="00AD63E2"/>
        </w:tc>
        <w:tc>
          <w:tcPr>
            <w:tcW w:w="9462" w:type="dxa"/>
            <w:gridSpan w:val="3"/>
            <w:vAlign w:val="center"/>
          </w:tcPr>
          <w:p w:rsidR="00AD63E2" w:rsidRPr="00882DE0" w:rsidRDefault="00AD63E2" w:rsidP="00B118DD">
            <w:r w:rsidRPr="00882DE0">
              <w:t xml:space="preserve">Email: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</w:tbl>
    <w:p w:rsidR="00AD63E2" w:rsidRPr="00C90105" w:rsidRDefault="00AD63E2" w:rsidP="002231E8">
      <w:pPr>
        <w:rPr>
          <w:b/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3"/>
      </w:tblGrid>
      <w:tr w:rsidR="00AD63E2" w:rsidRPr="00882DE0" w:rsidTr="00882DE0">
        <w:trPr>
          <w:trHeight w:val="285"/>
        </w:trPr>
        <w:tc>
          <w:tcPr>
            <w:tcW w:w="10773" w:type="dxa"/>
            <w:shd w:val="solid" w:color="auto" w:fill="auto"/>
            <w:vAlign w:val="center"/>
          </w:tcPr>
          <w:p w:rsidR="00AD63E2" w:rsidRPr="00882DE0" w:rsidRDefault="00AD63E2" w:rsidP="00C90105">
            <w:pPr>
              <w:rPr>
                <w:b/>
              </w:rPr>
            </w:pPr>
            <w:r w:rsidRPr="00882DE0">
              <w:rPr>
                <w:b/>
              </w:rPr>
              <w:t>ILLNESS DETAILS</w:t>
            </w:r>
          </w:p>
        </w:tc>
      </w:tr>
    </w:tbl>
    <w:p w:rsidR="00AD63E2" w:rsidRPr="00C90105" w:rsidRDefault="00AD63E2" w:rsidP="00C90105">
      <w:pPr>
        <w:rPr>
          <w:sz w:val="8"/>
        </w:rPr>
      </w:pPr>
    </w:p>
    <w:p w:rsidR="00AD63E2" w:rsidRDefault="00AD63E2" w:rsidP="0096247D">
      <w:pPr>
        <w:tabs>
          <w:tab w:val="right" w:pos="10772"/>
        </w:tabs>
        <w:spacing w:before="120"/>
      </w:pPr>
      <w:r w:rsidRPr="00965985">
        <w:rPr>
          <w:b/>
        </w:rPr>
        <w:t>General symptons:</w:t>
      </w:r>
      <w:r>
        <w:t xml:space="preserve"> </w:t>
      </w:r>
      <w:bookmarkStart w:id="1" w:name="Check2"/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"/>
      <w:r>
        <w:t xml:space="preserve"> Vomiting   </w:t>
      </w:r>
      <w:bookmarkStart w:id="2" w:name="Check3"/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>
        <w:t xml:space="preserve"> Diarrhoea   </w:t>
      </w:r>
      <w:bookmarkStart w:id="3" w:name="Check4"/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>
        <w:t xml:space="preserve"> Adominal pain   </w:t>
      </w:r>
      <w:bookmarkStart w:id="4" w:name="Check5"/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Nausea   </w:t>
      </w:r>
      <w:bookmarkStart w:id="5" w:name="Check6"/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Fever</w:t>
      </w:r>
      <w:r>
        <w:tab/>
      </w:r>
      <w:r w:rsidRPr="00965985">
        <w:rPr>
          <w:b/>
        </w:rPr>
        <w:t>Duration of symptoms</w:t>
      </w:r>
      <w:r>
        <w:rPr>
          <w:b/>
        </w:rPr>
        <w:t>:</w:t>
      </w:r>
      <w:r>
        <w:t xml:space="preserve">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fldChar w:fldCharType="end"/>
      </w:r>
      <w:r>
        <w:t xml:space="preserve"> hrs 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rPr>
          <w:rFonts w:ascii="Monaco" w:hAnsi="Monaco" w:cs="Monaco"/>
        </w:rPr>
        <w:t> </w:t>
      </w:r>
      <w:r>
        <w:fldChar w:fldCharType="end"/>
      </w:r>
      <w:r>
        <w:t xml:space="preserve"> days</w:t>
      </w:r>
    </w:p>
    <w:p w:rsidR="00AD63E2" w:rsidRDefault="00AD63E2" w:rsidP="006C4857">
      <w:pPr>
        <w:tabs>
          <w:tab w:val="left" w:pos="5812"/>
        </w:tabs>
        <w:spacing w:before="120" w:after="120"/>
        <w:rPr>
          <w:sz w:val="15"/>
        </w:rPr>
      </w:pPr>
      <w:r w:rsidRPr="00964190">
        <w:rPr>
          <w:b/>
          <w:sz w:val="15"/>
        </w:rPr>
        <w:t xml:space="preserve">Ill attendees </w:t>
      </w:r>
      <w:r w:rsidRPr="00C90105">
        <w:rPr>
          <w:sz w:val="15"/>
        </w:rPr>
        <w:t>(students):</w:t>
      </w:r>
      <w:r w:rsidRPr="00964190">
        <w:rPr>
          <w:sz w:val="15"/>
        </w:rPr>
        <w:t xml:space="preserve">  No. ill: </w:t>
      </w:r>
      <w:r w:rsidRPr="00964190">
        <w:rPr>
          <w:sz w:val="15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64190">
        <w:rPr>
          <w:sz w:val="15"/>
        </w:rPr>
        <w:instrText xml:space="preserve"> FORMTEXT </w:instrText>
      </w:r>
      <w:r w:rsidRPr="00964190">
        <w:rPr>
          <w:sz w:val="15"/>
        </w:rPr>
      </w:r>
      <w:r w:rsidRPr="00964190">
        <w:rPr>
          <w:sz w:val="15"/>
        </w:rPr>
        <w:fldChar w:fldCharType="separate"/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sz w:val="15"/>
        </w:rPr>
        <w:fldChar w:fldCharType="end"/>
      </w:r>
      <w:r w:rsidRPr="00964190">
        <w:rPr>
          <w:sz w:val="15"/>
        </w:rPr>
        <w:t xml:space="preserve"> out of (total): </w:t>
      </w:r>
      <w:r w:rsidRPr="00964190">
        <w:rPr>
          <w:sz w:val="15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64190">
        <w:rPr>
          <w:sz w:val="15"/>
        </w:rPr>
        <w:instrText xml:space="preserve"> FORMTEXT </w:instrText>
      </w:r>
      <w:r w:rsidRPr="00964190">
        <w:rPr>
          <w:sz w:val="15"/>
        </w:rPr>
      </w:r>
      <w:r w:rsidRPr="00964190">
        <w:rPr>
          <w:sz w:val="15"/>
        </w:rPr>
        <w:fldChar w:fldCharType="separate"/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sz w:val="15"/>
        </w:rPr>
        <w:fldChar w:fldCharType="end"/>
      </w:r>
      <w:r w:rsidRPr="00964190">
        <w:rPr>
          <w:sz w:val="15"/>
        </w:rPr>
        <w:t xml:space="preserve">  </w:t>
      </w:r>
      <w:r w:rsidRPr="00964190">
        <w:rPr>
          <w:b/>
          <w:sz w:val="15"/>
        </w:rPr>
        <w:t xml:space="preserve">Ill attendee </w:t>
      </w:r>
      <w:r w:rsidRPr="00C90105">
        <w:rPr>
          <w:sz w:val="15"/>
        </w:rPr>
        <w:t>(staff):</w:t>
      </w:r>
      <w:r w:rsidRPr="00964190">
        <w:rPr>
          <w:sz w:val="15"/>
        </w:rPr>
        <w:t xml:space="preserve"> No. ill: </w:t>
      </w:r>
      <w:r w:rsidRPr="00964190">
        <w:rPr>
          <w:sz w:val="15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64190">
        <w:rPr>
          <w:sz w:val="15"/>
        </w:rPr>
        <w:instrText xml:space="preserve"> FORMTEXT </w:instrText>
      </w:r>
      <w:r w:rsidRPr="00964190">
        <w:rPr>
          <w:sz w:val="15"/>
        </w:rPr>
      </w:r>
      <w:r w:rsidRPr="00964190">
        <w:rPr>
          <w:sz w:val="15"/>
        </w:rPr>
        <w:fldChar w:fldCharType="separate"/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sz w:val="15"/>
        </w:rPr>
        <w:fldChar w:fldCharType="end"/>
      </w:r>
      <w:r w:rsidRPr="00964190">
        <w:rPr>
          <w:sz w:val="15"/>
        </w:rPr>
        <w:t xml:space="preserve"> out of (total): </w:t>
      </w:r>
      <w:r w:rsidRPr="00964190">
        <w:rPr>
          <w:sz w:val="15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64190">
        <w:rPr>
          <w:sz w:val="15"/>
        </w:rPr>
        <w:instrText xml:space="preserve"> FORMTEXT </w:instrText>
      </w:r>
      <w:r w:rsidRPr="00964190">
        <w:rPr>
          <w:sz w:val="15"/>
        </w:rPr>
      </w:r>
      <w:r w:rsidRPr="00964190">
        <w:rPr>
          <w:sz w:val="15"/>
        </w:rPr>
        <w:fldChar w:fldCharType="separate"/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sz w:val="15"/>
        </w:rPr>
        <w:fldChar w:fldCharType="end"/>
      </w:r>
      <w:r w:rsidRPr="00964190">
        <w:rPr>
          <w:sz w:val="15"/>
        </w:rPr>
        <w:t xml:space="preserve"> </w:t>
      </w:r>
      <w:r w:rsidRPr="00964190">
        <w:rPr>
          <w:b/>
          <w:sz w:val="15"/>
        </w:rPr>
        <w:t>Ill c</w:t>
      </w:r>
      <w:r>
        <w:rPr>
          <w:b/>
          <w:sz w:val="15"/>
        </w:rPr>
        <w:t>a</w:t>
      </w:r>
      <w:r w:rsidRPr="00964190">
        <w:rPr>
          <w:b/>
          <w:sz w:val="15"/>
        </w:rPr>
        <w:t>mp staff:</w:t>
      </w:r>
      <w:r w:rsidRPr="00964190">
        <w:rPr>
          <w:sz w:val="15"/>
        </w:rPr>
        <w:t xml:space="preserve"> No. ill: </w:t>
      </w:r>
      <w:r w:rsidRPr="00964190">
        <w:rPr>
          <w:sz w:val="15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64190">
        <w:rPr>
          <w:sz w:val="15"/>
        </w:rPr>
        <w:instrText xml:space="preserve"> FORMTEXT </w:instrText>
      </w:r>
      <w:r w:rsidRPr="00964190">
        <w:rPr>
          <w:sz w:val="15"/>
        </w:rPr>
      </w:r>
      <w:r w:rsidRPr="00964190">
        <w:rPr>
          <w:sz w:val="15"/>
        </w:rPr>
        <w:fldChar w:fldCharType="separate"/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sz w:val="15"/>
        </w:rPr>
        <w:fldChar w:fldCharType="end"/>
      </w:r>
      <w:r w:rsidRPr="00964190">
        <w:rPr>
          <w:sz w:val="15"/>
        </w:rPr>
        <w:t xml:space="preserve"> out of (total): </w:t>
      </w:r>
      <w:r w:rsidRPr="00964190">
        <w:rPr>
          <w:sz w:val="15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64190">
        <w:rPr>
          <w:sz w:val="15"/>
        </w:rPr>
        <w:instrText xml:space="preserve"> FORMTEXT </w:instrText>
      </w:r>
      <w:r w:rsidRPr="00964190">
        <w:rPr>
          <w:sz w:val="15"/>
        </w:rPr>
      </w:r>
      <w:r w:rsidRPr="00964190">
        <w:rPr>
          <w:sz w:val="15"/>
        </w:rPr>
        <w:fldChar w:fldCharType="separate"/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rFonts w:ascii="Monaco" w:hAnsi="Monaco" w:cs="Monaco"/>
          <w:noProof/>
          <w:sz w:val="15"/>
        </w:rPr>
        <w:t> </w:t>
      </w:r>
      <w:r w:rsidRPr="00964190">
        <w:rPr>
          <w:sz w:val="15"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3"/>
      </w:tblGrid>
      <w:tr w:rsidR="00AD63E2" w:rsidRPr="00882DE0" w:rsidTr="00882DE0">
        <w:trPr>
          <w:trHeight w:val="2838"/>
        </w:trPr>
        <w:tc>
          <w:tcPr>
            <w:tcW w:w="10773" w:type="dxa"/>
            <w:tcMar>
              <w:top w:w="57" w:type="dxa"/>
              <w:bottom w:w="57" w:type="dxa"/>
            </w:tcMar>
          </w:tcPr>
          <w:p w:rsidR="00AD63E2" w:rsidRPr="00882DE0" w:rsidRDefault="00AD63E2">
            <w:r w:rsidRPr="00882DE0">
              <w:rPr>
                <w:b/>
              </w:rPr>
              <w:t>Other details</w:t>
            </w:r>
            <w:r w:rsidRPr="00882DE0">
              <w:t>: e.g. illness prior to camp illness on bus (please include bus company details if illness occurred on bus).</w:t>
            </w:r>
          </w:p>
          <w:bookmarkStart w:id="6" w:name="Text20"/>
          <w:p w:rsidR="00AD63E2" w:rsidRPr="00882DE0" w:rsidRDefault="00AD63E2">
            <w:r w:rsidRPr="00882DE0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fldChar w:fldCharType="end"/>
            </w:r>
            <w:bookmarkEnd w:id="6"/>
          </w:p>
        </w:tc>
      </w:tr>
    </w:tbl>
    <w:p w:rsidR="00AD63E2" w:rsidRDefault="00AD63E2" w:rsidP="00964190">
      <w:pPr>
        <w:rPr>
          <w:sz w:val="15"/>
        </w:rPr>
      </w:pPr>
    </w:p>
    <w:p w:rsidR="00AD63E2" w:rsidRDefault="00AD63E2">
      <w:pPr>
        <w:rPr>
          <w:sz w:val="15"/>
        </w:rPr>
      </w:pPr>
      <w:r>
        <w:rPr>
          <w:sz w:val="15"/>
        </w:rP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759"/>
        <w:gridCol w:w="1134"/>
        <w:gridCol w:w="2965"/>
        <w:gridCol w:w="2965"/>
        <w:gridCol w:w="2966"/>
      </w:tblGrid>
      <w:tr w:rsidR="00AD63E2" w:rsidRPr="00882DE0" w:rsidTr="00882DE0">
        <w:trPr>
          <w:trHeight w:val="285"/>
        </w:trPr>
        <w:tc>
          <w:tcPr>
            <w:tcW w:w="10773" w:type="dxa"/>
            <w:gridSpan w:val="5"/>
            <w:shd w:val="solid" w:color="auto" w:fill="auto"/>
            <w:vAlign w:val="center"/>
          </w:tcPr>
          <w:p w:rsidR="00AD63E2" w:rsidRPr="00882DE0" w:rsidRDefault="00AD63E2" w:rsidP="00965985">
            <w:pPr>
              <w:rPr>
                <w:b/>
              </w:rPr>
            </w:pPr>
            <w:r w:rsidRPr="00882DE0">
              <w:rPr>
                <w:b/>
              </w:rPr>
              <w:t>ILLNESS DETAILS (continued)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743" w:type="dxa"/>
            <w:vAlign w:val="center"/>
          </w:tcPr>
          <w:p w:rsidR="00AD63E2" w:rsidRPr="00882DE0" w:rsidRDefault="00AD63E2">
            <w:pPr>
              <w:rPr>
                <w:b/>
              </w:rPr>
            </w:pPr>
            <w:r w:rsidRPr="00882DE0">
              <w:rPr>
                <w:b/>
              </w:rPr>
              <w:t>Onsets</w:t>
            </w:r>
          </w:p>
        </w:tc>
        <w:tc>
          <w:tcPr>
            <w:tcW w:w="1134" w:type="dxa"/>
            <w:vAlign w:val="center"/>
          </w:tcPr>
          <w:p w:rsidR="00AD63E2" w:rsidRPr="00882DE0" w:rsidRDefault="00AD63E2">
            <w:pPr>
              <w:rPr>
                <w:b/>
              </w:rPr>
            </w:pPr>
            <w:r w:rsidRPr="00882DE0">
              <w:rPr>
                <w:b/>
              </w:rPr>
              <w:t>Date</w:t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4C148D">
            <w:pPr>
              <w:rPr>
                <w:b/>
              </w:rPr>
            </w:pPr>
            <w:r w:rsidRPr="00882DE0">
              <w:rPr>
                <w:b/>
              </w:rPr>
              <w:t>No. of ill children/attendees</w:t>
            </w:r>
          </w:p>
        </w:tc>
        <w:tc>
          <w:tcPr>
            <w:tcW w:w="2965" w:type="dxa"/>
            <w:vAlign w:val="center"/>
          </w:tcPr>
          <w:p w:rsidR="00AD63E2" w:rsidRPr="00882DE0" w:rsidRDefault="00AD63E2">
            <w:pPr>
              <w:rPr>
                <w:b/>
              </w:rPr>
            </w:pPr>
            <w:r w:rsidRPr="00882DE0">
              <w:rPr>
                <w:b/>
              </w:rPr>
              <w:t>No. of ill staff/attendees</w:t>
            </w:r>
          </w:p>
        </w:tc>
        <w:tc>
          <w:tcPr>
            <w:tcW w:w="2966" w:type="dxa"/>
            <w:vAlign w:val="center"/>
          </w:tcPr>
          <w:p w:rsidR="00AD63E2" w:rsidRPr="00882DE0" w:rsidRDefault="00AD63E2" w:rsidP="00964190">
            <w:pPr>
              <w:rPr>
                <w:b/>
              </w:rPr>
            </w:pPr>
            <w:r w:rsidRPr="00882DE0">
              <w:rPr>
                <w:b/>
              </w:rPr>
              <w:t>No. of ill camp staff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743" w:type="dxa"/>
            <w:vAlign w:val="center"/>
          </w:tcPr>
          <w:p w:rsidR="00AD63E2" w:rsidRPr="00882DE0" w:rsidRDefault="00AD63E2">
            <w:r w:rsidRPr="00882DE0">
              <w:t>Day 1</w:t>
            </w:r>
          </w:p>
        </w:tc>
        <w:tc>
          <w:tcPr>
            <w:tcW w:w="1134" w:type="dxa"/>
            <w:vAlign w:val="center"/>
          </w:tcPr>
          <w:p w:rsidR="00AD63E2" w:rsidRPr="00882DE0" w:rsidRDefault="00AD63E2" w:rsidP="00B118DD">
            <w:pPr>
              <w:rPr>
                <w:rFonts w:ascii="Monaco" w:hAnsi="Monaco" w:cs="Monaco"/>
                <w:noProof/>
              </w:rPr>
            </w:pP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6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743" w:type="dxa"/>
            <w:vAlign w:val="center"/>
          </w:tcPr>
          <w:p w:rsidR="00AD63E2" w:rsidRPr="00882DE0" w:rsidRDefault="00AD63E2">
            <w:r w:rsidRPr="00882DE0">
              <w:t>Day 2</w:t>
            </w:r>
          </w:p>
        </w:tc>
        <w:tc>
          <w:tcPr>
            <w:tcW w:w="1134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6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743" w:type="dxa"/>
            <w:vAlign w:val="center"/>
          </w:tcPr>
          <w:p w:rsidR="00AD63E2" w:rsidRPr="00882DE0" w:rsidRDefault="00AD63E2">
            <w:r w:rsidRPr="00882DE0">
              <w:t>Day 3</w:t>
            </w:r>
          </w:p>
        </w:tc>
        <w:tc>
          <w:tcPr>
            <w:tcW w:w="1134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6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743" w:type="dxa"/>
            <w:vAlign w:val="center"/>
          </w:tcPr>
          <w:p w:rsidR="00AD63E2" w:rsidRPr="00882DE0" w:rsidRDefault="00AD63E2">
            <w:r w:rsidRPr="00882DE0">
              <w:t>Day 4</w:t>
            </w:r>
          </w:p>
        </w:tc>
        <w:tc>
          <w:tcPr>
            <w:tcW w:w="1134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6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743" w:type="dxa"/>
            <w:vAlign w:val="center"/>
          </w:tcPr>
          <w:p w:rsidR="00AD63E2" w:rsidRPr="00882DE0" w:rsidRDefault="00AD63E2">
            <w:r w:rsidRPr="00882DE0">
              <w:t>Day 5</w:t>
            </w:r>
          </w:p>
        </w:tc>
        <w:tc>
          <w:tcPr>
            <w:tcW w:w="1134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5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966" w:type="dxa"/>
            <w:vAlign w:val="center"/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1701"/>
        </w:trPr>
        <w:tc>
          <w:tcPr>
            <w:tcW w:w="1877" w:type="dxa"/>
            <w:gridSpan w:val="2"/>
            <w:tcMar>
              <w:top w:w="57" w:type="dxa"/>
              <w:bottom w:w="57" w:type="dxa"/>
            </w:tcMar>
          </w:tcPr>
          <w:p w:rsidR="00AD63E2" w:rsidRPr="00882DE0" w:rsidRDefault="00AD63E2" w:rsidP="00964190">
            <w:pPr>
              <w:rPr>
                <w:b/>
              </w:rPr>
            </w:pPr>
            <w:r w:rsidRPr="00882DE0">
              <w:rPr>
                <w:b/>
              </w:rPr>
              <w:t xml:space="preserve">Are camp attendees </w:t>
            </w:r>
          </w:p>
          <w:p w:rsidR="00AD63E2" w:rsidRPr="00882DE0" w:rsidRDefault="00AD63E2" w:rsidP="00964190">
            <w:pPr>
              <w:rPr>
                <w:b/>
              </w:rPr>
            </w:pPr>
            <w:r w:rsidRPr="00882DE0">
              <w:rPr>
                <w:b/>
              </w:rPr>
              <w:t xml:space="preserve">separated into groups?  </w:t>
            </w:r>
          </w:p>
          <w:p w:rsidR="00AD63E2" w:rsidRPr="00882DE0" w:rsidRDefault="00AD63E2" w:rsidP="00964190">
            <w:r w:rsidRPr="00882DE0">
              <w:t xml:space="preserve">(Please describe  </w:t>
            </w:r>
            <w:r w:rsidRPr="00882DE0">
              <w:br/>
              <w:t>including number of groups)</w:t>
            </w:r>
          </w:p>
        </w:tc>
        <w:tc>
          <w:tcPr>
            <w:tcW w:w="8896" w:type="dxa"/>
            <w:gridSpan w:val="3"/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1701"/>
        </w:trPr>
        <w:tc>
          <w:tcPr>
            <w:tcW w:w="1877" w:type="dxa"/>
            <w:gridSpan w:val="2"/>
            <w:tcMar>
              <w:top w:w="57" w:type="dxa"/>
              <w:bottom w:w="57" w:type="dxa"/>
            </w:tcMar>
          </w:tcPr>
          <w:p w:rsidR="00AD63E2" w:rsidRPr="00882DE0" w:rsidRDefault="00AD63E2" w:rsidP="00964190">
            <w:r w:rsidRPr="00882DE0">
              <w:rPr>
                <w:b/>
              </w:rPr>
              <w:t>Was there any illness in previous groups attending the camp?</w:t>
            </w:r>
            <w:r w:rsidRPr="00882DE0">
              <w:t xml:space="preserve"> (If yes, please specify the name and contact details of previous camp attendees)</w:t>
            </w:r>
          </w:p>
        </w:tc>
        <w:tc>
          <w:tcPr>
            <w:tcW w:w="8896" w:type="dxa"/>
            <w:gridSpan w:val="3"/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</w:tbl>
    <w:p w:rsidR="00AD63E2" w:rsidRPr="00965985" w:rsidRDefault="00AD63E2" w:rsidP="00965985">
      <w:pPr>
        <w:rPr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3"/>
      </w:tblGrid>
      <w:tr w:rsidR="00AD63E2" w:rsidRPr="00882DE0" w:rsidTr="00882DE0">
        <w:trPr>
          <w:trHeight w:val="285"/>
        </w:trPr>
        <w:tc>
          <w:tcPr>
            <w:tcW w:w="10773" w:type="dxa"/>
            <w:shd w:val="solid" w:color="auto" w:fill="auto"/>
            <w:vAlign w:val="center"/>
          </w:tcPr>
          <w:p w:rsidR="00AD63E2" w:rsidRPr="00882DE0" w:rsidRDefault="00AD63E2" w:rsidP="00965985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Type">
                <w:r w:rsidRPr="00882DE0">
                  <w:rPr>
                    <w:b/>
                  </w:rPr>
                  <w:t>CAMP</w:t>
                </w:r>
              </w:smartTag>
              <w:r w:rsidRPr="00882DE0">
                <w:rPr>
                  <w:b/>
                </w:rPr>
                <w:t xml:space="preserve"> </w:t>
              </w:r>
              <w:smartTag w:uri="urn:schemas-microsoft-com:office:smarttags" w:element="place">
                <w:r w:rsidRPr="00882DE0">
                  <w:rPr>
                    <w:b/>
                  </w:rPr>
                  <w:t>DETAILS</w:t>
                </w:r>
              </w:smartTag>
            </w:smartTag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0773" w:type="dxa"/>
            <w:tcMar>
              <w:top w:w="57" w:type="dxa"/>
              <w:bottom w:w="57" w:type="dxa"/>
            </w:tcMar>
            <w:vAlign w:val="center"/>
          </w:tcPr>
          <w:p w:rsidR="00AD63E2" w:rsidRPr="00882DE0" w:rsidRDefault="00AD63E2" w:rsidP="00882DE0">
            <w:pPr>
              <w:tabs>
                <w:tab w:val="left" w:pos="2444"/>
                <w:tab w:val="left" w:pos="4145"/>
                <w:tab w:val="left" w:pos="5812"/>
              </w:tabs>
              <w:spacing w:after="40"/>
            </w:pPr>
            <w:r w:rsidRPr="00882DE0">
              <w:rPr>
                <w:b/>
              </w:rPr>
              <w:t>Describe the accommodation</w:t>
            </w:r>
            <w:r w:rsidRPr="00882DE0">
              <w:t xml:space="preserve"> </w:t>
            </w:r>
            <w:r w:rsidRPr="00882DE0">
              <w:tab/>
              <w:t xml:space="preserve">Bedrooms: </w:t>
            </w:r>
            <w:r w:rsidRPr="00882DE0">
              <w:tab/>
            </w:r>
            <w:bookmarkStart w:id="7" w:name="Check49"/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7"/>
            <w:r w:rsidRPr="00882DE0">
              <w:t xml:space="preserve"> Dormitory style accommodation: </w:t>
            </w:r>
            <w:bookmarkStart w:id="8" w:name="Text14"/>
            <w:r w:rsidRPr="00882DE0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  <w:bookmarkEnd w:id="8"/>
            <w:r w:rsidRPr="00882DE0">
              <w:t xml:space="preserve"> beds per room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  <w:spacing w:after="40"/>
            </w:pPr>
            <w:r w:rsidRPr="00882DE0">
              <w:tab/>
            </w:r>
            <w:r w:rsidRPr="00882DE0">
              <w:tab/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Cabins: </w:t>
            </w:r>
            <w:bookmarkStart w:id="9" w:name="Text15"/>
            <w:r w:rsidRPr="00882DE0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  <w:bookmarkEnd w:id="9"/>
            <w:r w:rsidRPr="00882DE0">
              <w:t xml:space="preserve"> beds per room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  <w:spacing w:after="40"/>
            </w:pPr>
            <w:r w:rsidRPr="00882DE0">
              <w:tab/>
            </w:r>
            <w:r w:rsidRPr="00882DE0">
              <w:tab/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Single rooms   </w:t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Twin rooms   </w:t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Shared rooms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  <w:spacing w:after="40"/>
            </w:pPr>
            <w:r w:rsidRPr="00882DE0">
              <w:tab/>
            </w:r>
            <w:r w:rsidRPr="00882DE0">
              <w:tab/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Other (pls specify) </w:t>
            </w:r>
            <w:bookmarkStart w:id="10" w:name="Text16"/>
            <w:r w:rsidRPr="00882DE0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  <w:bookmarkEnd w:id="10"/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  <w:spacing w:after="40"/>
            </w:pPr>
            <w:r w:rsidRPr="00882DE0">
              <w:tab/>
              <w:t xml:space="preserve">Bathrooms: </w:t>
            </w:r>
            <w:r w:rsidRPr="00882DE0">
              <w:tab/>
            </w:r>
            <w:bookmarkStart w:id="11" w:name="Check50"/>
            <w:r w:rsidRPr="00882DE0"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1"/>
            <w:r w:rsidRPr="00882DE0">
              <w:t xml:space="preserve"> Ensuite   </w:t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Shared   </w:t>
            </w:r>
            <w:r w:rsidRPr="00882DE0"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Other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0773" w:type="dxa"/>
            <w:tcMar>
              <w:top w:w="57" w:type="dxa"/>
              <w:bottom w:w="57" w:type="dxa"/>
            </w:tcMar>
            <w:vAlign w:val="center"/>
          </w:tcPr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</w:pPr>
            <w:r w:rsidRPr="00882DE0">
              <w:rPr>
                <w:b/>
              </w:rPr>
              <w:t>Water supply</w:t>
            </w:r>
            <w:r w:rsidRPr="00882DE0">
              <w:tab/>
              <w:t xml:space="preserve">Kitchen: </w:t>
            </w:r>
            <w:r w:rsidRPr="00882DE0">
              <w:tab/>
            </w:r>
            <w:bookmarkStart w:id="12" w:name="Check51"/>
            <w:r w:rsidRPr="00882DE0"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2"/>
            <w:r w:rsidRPr="00882DE0">
              <w:t xml:space="preserve"> Mains/reticulated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</w:pPr>
            <w:r w:rsidRPr="00882DE0">
              <w:tab/>
            </w:r>
            <w:r w:rsidRPr="00882DE0">
              <w:tab/>
            </w:r>
            <w:bookmarkStart w:id="13" w:name="Check52"/>
            <w:r w:rsidRPr="00882DE0"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3"/>
            <w:r w:rsidRPr="00882DE0">
              <w:t xml:space="preserve"> Private </w:t>
            </w:r>
            <w:r w:rsidRPr="00882DE0">
              <w:tab/>
            </w:r>
            <w:bookmarkStart w:id="14" w:name="Check57"/>
            <w:r w:rsidRPr="00882DE0"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4"/>
            <w:r w:rsidRPr="00882DE0">
              <w:t xml:space="preserve"> Is it treated? </w:t>
            </w:r>
            <w:r w:rsidRPr="00882DE0">
              <w:tab/>
            </w:r>
            <w:bookmarkStart w:id="15" w:name="Check60"/>
            <w:r w:rsidRPr="00882DE0"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5"/>
            <w:r w:rsidRPr="00882DE0">
              <w:t xml:space="preserve"> Yes </w:t>
            </w:r>
            <w:r w:rsidRPr="00882DE0">
              <w:tab/>
            </w:r>
            <w:bookmarkStart w:id="16" w:name="Check63"/>
            <w:r w:rsidRPr="00882DE0"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6"/>
            <w:r w:rsidRPr="00882DE0">
              <w:t xml:space="preserve"> No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</w:pPr>
            <w:r w:rsidRPr="00882DE0">
              <w:tab/>
              <w:t xml:space="preserve">Bathrooms: </w:t>
            </w:r>
            <w:r w:rsidRPr="00882DE0">
              <w:tab/>
            </w:r>
            <w:bookmarkStart w:id="17" w:name="Check53"/>
            <w:r w:rsidRPr="00882DE0"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7"/>
            <w:r w:rsidRPr="00882DE0">
              <w:t xml:space="preserve"> Mains/reticulated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</w:pPr>
            <w:r w:rsidRPr="00882DE0">
              <w:tab/>
            </w:r>
            <w:r w:rsidRPr="00882DE0">
              <w:tab/>
            </w:r>
            <w:bookmarkStart w:id="18" w:name="Check54"/>
            <w:r w:rsidRPr="00882DE0"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8"/>
            <w:r w:rsidRPr="00882DE0">
              <w:t xml:space="preserve"> Private </w:t>
            </w:r>
            <w:r w:rsidRPr="00882DE0">
              <w:tab/>
            </w:r>
            <w:bookmarkStart w:id="19" w:name="Check58"/>
            <w:r w:rsidRPr="00882DE0"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19"/>
            <w:r w:rsidRPr="00882DE0">
              <w:t xml:space="preserve"> Is it treated? </w:t>
            </w:r>
            <w:r w:rsidRPr="00882DE0">
              <w:tab/>
            </w:r>
            <w:bookmarkStart w:id="20" w:name="Check61"/>
            <w:r w:rsidRPr="00882DE0"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0"/>
            <w:r w:rsidRPr="00882DE0">
              <w:t xml:space="preserve"> Yes </w:t>
            </w:r>
            <w:r w:rsidRPr="00882DE0">
              <w:tab/>
            </w:r>
            <w:bookmarkStart w:id="21" w:name="Check64"/>
            <w:r w:rsidRPr="00882DE0"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1"/>
            <w:r w:rsidRPr="00882DE0">
              <w:t xml:space="preserve"> No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</w:pPr>
            <w:r w:rsidRPr="00882DE0">
              <w:tab/>
              <w:t xml:space="preserve">Other </w:t>
            </w:r>
            <w:r w:rsidRPr="00882DE0">
              <w:tab/>
            </w:r>
            <w:bookmarkStart w:id="22" w:name="Check55"/>
            <w:r w:rsidRPr="00882DE0"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2"/>
            <w:r w:rsidRPr="00882DE0">
              <w:t xml:space="preserve"> Mains/reticulated</w:t>
            </w:r>
          </w:p>
          <w:p w:rsidR="00AD63E2" w:rsidRPr="00882DE0" w:rsidRDefault="00AD63E2" w:rsidP="00882DE0">
            <w:pPr>
              <w:tabs>
                <w:tab w:val="left" w:pos="2444"/>
                <w:tab w:val="left" w:pos="4145"/>
              </w:tabs>
            </w:pPr>
            <w:r w:rsidRPr="00882DE0">
              <w:tab/>
              <w:t xml:space="preserve">(e.g outside taps): </w:t>
            </w:r>
            <w:r w:rsidRPr="00882DE0">
              <w:tab/>
            </w:r>
            <w:bookmarkStart w:id="23" w:name="Check56"/>
            <w:r w:rsidRPr="00882DE0"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3"/>
            <w:r w:rsidRPr="00882DE0">
              <w:t xml:space="preserve"> Private </w:t>
            </w:r>
            <w:r w:rsidRPr="00882DE0">
              <w:tab/>
            </w:r>
            <w:bookmarkStart w:id="24" w:name="Check59"/>
            <w:r w:rsidRPr="00882DE0"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4"/>
            <w:r w:rsidRPr="00882DE0">
              <w:t xml:space="preserve"> Is it treated? </w:t>
            </w:r>
            <w:r w:rsidRPr="00882DE0">
              <w:tab/>
            </w:r>
            <w:bookmarkStart w:id="25" w:name="Check62"/>
            <w:r w:rsidRPr="00882DE0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5"/>
            <w:r w:rsidRPr="00882DE0">
              <w:t xml:space="preserve"> Yes </w:t>
            </w:r>
            <w:r w:rsidRPr="00882DE0">
              <w:tab/>
            </w:r>
            <w:bookmarkStart w:id="26" w:name="Check65"/>
            <w:r w:rsidRPr="00882DE0"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6"/>
            <w:r w:rsidRPr="00882DE0">
              <w:t xml:space="preserve"> No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0773" w:type="dxa"/>
            <w:tcMar>
              <w:top w:w="57" w:type="dxa"/>
              <w:bottom w:w="57" w:type="dxa"/>
            </w:tcMar>
            <w:vAlign w:val="center"/>
          </w:tcPr>
          <w:p w:rsidR="00AD63E2" w:rsidRPr="00882DE0" w:rsidRDefault="00AD63E2" w:rsidP="002716E7">
            <w:r w:rsidRPr="00882DE0">
              <w:t>Describe any recent activities undertaken by camp attendees</w:t>
            </w:r>
          </w:p>
          <w:bookmarkStart w:id="27" w:name="Text17"/>
          <w:p w:rsidR="00AD63E2" w:rsidRPr="00882DE0" w:rsidRDefault="00AD63E2" w:rsidP="002716E7">
            <w:r w:rsidRPr="00882DE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  <w:bookmarkEnd w:id="27"/>
          </w:p>
          <w:p w:rsidR="00AD63E2" w:rsidRPr="00882DE0" w:rsidRDefault="00AD63E2" w:rsidP="002716E7"/>
        </w:tc>
      </w:tr>
    </w:tbl>
    <w:p w:rsidR="00AD63E2" w:rsidRPr="00965985" w:rsidRDefault="00AD63E2" w:rsidP="00965985">
      <w:pPr>
        <w:rPr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6946"/>
        <w:gridCol w:w="2552"/>
        <w:gridCol w:w="1275"/>
      </w:tblGrid>
      <w:tr w:rsidR="00AD63E2" w:rsidRPr="00882DE0" w:rsidTr="00882DE0">
        <w:trPr>
          <w:trHeight w:val="285"/>
        </w:trPr>
        <w:tc>
          <w:tcPr>
            <w:tcW w:w="10773" w:type="dxa"/>
            <w:gridSpan w:val="3"/>
            <w:shd w:val="solid" w:color="auto" w:fill="auto"/>
            <w:vAlign w:val="center"/>
          </w:tcPr>
          <w:p w:rsidR="00AD63E2" w:rsidRPr="00882DE0" w:rsidRDefault="00AD63E2" w:rsidP="00965985">
            <w:pPr>
              <w:rPr>
                <w:b/>
              </w:rPr>
            </w:pPr>
            <w:r w:rsidRPr="00882DE0">
              <w:rPr>
                <w:b/>
              </w:rPr>
              <w:t>MEALS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6946" w:type="dxa"/>
            <w:vAlign w:val="center"/>
          </w:tcPr>
          <w:p w:rsidR="00AD63E2" w:rsidRPr="00882DE0" w:rsidRDefault="00AD63E2" w:rsidP="00223B80">
            <w:r w:rsidRPr="00882DE0">
              <w:rPr>
                <w:b/>
              </w:rPr>
              <w:t>Are meals prepared in an onsite kitchen?</w:t>
            </w:r>
            <w:r w:rsidRPr="00882DE0">
              <w:t xml:space="preserve"> </w:t>
            </w:r>
            <w:r w:rsidRPr="00882DE0">
              <w:br/>
              <w:t>(If no, please specify below the name and contact details of caterer, if external to camp facility)</w:t>
            </w:r>
          </w:p>
        </w:tc>
        <w:bookmarkStart w:id="28" w:name="Check28"/>
        <w:tc>
          <w:tcPr>
            <w:tcW w:w="2552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8"/>
            <w:r w:rsidRPr="00882DE0">
              <w:t xml:space="preserve"> Yes </w:t>
            </w:r>
          </w:p>
        </w:tc>
        <w:bookmarkStart w:id="29" w:name="Check29"/>
        <w:tc>
          <w:tcPr>
            <w:tcW w:w="1275" w:type="dxa"/>
            <w:vAlign w:val="center"/>
          </w:tcPr>
          <w:p w:rsidR="00AD63E2" w:rsidRPr="00882DE0" w:rsidRDefault="00AD63E2" w:rsidP="002716E7">
            <w:r w:rsidRPr="00882DE0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29"/>
            <w:r w:rsidRPr="00882DE0">
              <w:t xml:space="preserve"> No: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6946" w:type="dxa"/>
            <w:tcMar>
              <w:top w:w="57" w:type="dxa"/>
              <w:bottom w:w="57" w:type="dxa"/>
            </w:tcMar>
          </w:tcPr>
          <w:p w:rsidR="00AD63E2" w:rsidRPr="00882DE0" w:rsidRDefault="00AD63E2" w:rsidP="00965985">
            <w:pPr>
              <w:rPr>
                <w:b/>
              </w:rPr>
            </w:pPr>
            <w:r w:rsidRPr="00882DE0">
              <w:rPr>
                <w:b/>
              </w:rPr>
              <w:t xml:space="preserve">Are other camps/premises catered for? </w:t>
            </w:r>
          </w:p>
        </w:tc>
        <w:bookmarkStart w:id="30" w:name="Check30"/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0"/>
            <w:r w:rsidRPr="00882DE0">
              <w:t xml:space="preserve"> Yes, (please specify) below: </w:t>
            </w:r>
          </w:p>
          <w:p w:rsidR="00AD63E2" w:rsidRPr="00882DE0" w:rsidRDefault="00AD63E2" w:rsidP="00B118DD"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bookmarkStart w:id="31" w:name="Check31"/>
        <w:tc>
          <w:tcPr>
            <w:tcW w:w="1275" w:type="dxa"/>
            <w:tcMar>
              <w:top w:w="57" w:type="dxa"/>
              <w:bottom w:w="57" w:type="dxa"/>
            </w:tcMar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1"/>
            <w:r w:rsidRPr="00882DE0">
              <w:t xml:space="preserve"> No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6946" w:type="dxa"/>
            <w:vAlign w:val="center"/>
          </w:tcPr>
          <w:p w:rsidR="00AD63E2" w:rsidRPr="00882DE0" w:rsidRDefault="00AD63E2" w:rsidP="00DB1913">
            <w:pPr>
              <w:rPr>
                <w:b/>
              </w:rPr>
            </w:pPr>
            <w:r w:rsidRPr="00882DE0">
              <w:rPr>
                <w:b/>
              </w:rPr>
              <w:t xml:space="preserve">Do staff consume meals from the kitchen? </w:t>
            </w:r>
          </w:p>
        </w:tc>
        <w:bookmarkStart w:id="32" w:name="Check32"/>
        <w:tc>
          <w:tcPr>
            <w:tcW w:w="2552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2"/>
            <w:r w:rsidRPr="00882DE0">
              <w:t xml:space="preserve"> Yes </w:t>
            </w:r>
          </w:p>
        </w:tc>
        <w:bookmarkStart w:id="33" w:name="Check33"/>
        <w:tc>
          <w:tcPr>
            <w:tcW w:w="1275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3"/>
            <w:r w:rsidRPr="00882DE0">
              <w:t xml:space="preserve"> No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6946" w:type="dxa"/>
            <w:vAlign w:val="center"/>
          </w:tcPr>
          <w:p w:rsidR="00AD63E2" w:rsidRPr="00882DE0" w:rsidRDefault="00AD63E2" w:rsidP="00223B80">
            <w:pPr>
              <w:rPr>
                <w:b/>
              </w:rPr>
            </w:pPr>
            <w:r w:rsidRPr="00882DE0">
              <w:rPr>
                <w:b/>
              </w:rPr>
              <w:t>Do camp attendees assist in the kitchen?</w:t>
            </w:r>
          </w:p>
        </w:tc>
        <w:tc>
          <w:tcPr>
            <w:tcW w:w="2552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Yes </w:t>
            </w:r>
          </w:p>
        </w:tc>
        <w:tc>
          <w:tcPr>
            <w:tcW w:w="1275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No</w:t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10773" w:type="dxa"/>
            <w:gridSpan w:val="3"/>
            <w:vAlign w:val="center"/>
          </w:tcPr>
          <w:p w:rsidR="00AD63E2" w:rsidRPr="00882DE0" w:rsidRDefault="00AD63E2" w:rsidP="00B118DD">
            <w:r w:rsidRPr="00882DE0">
              <w:rPr>
                <w:b/>
              </w:rPr>
              <w:t>Where are the meals served?</w:t>
            </w:r>
            <w:r w:rsidRPr="00882DE0">
              <w:t xml:space="preserve"> (e.g. communal dining room):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blPrEx>
          <w:tblLook w:val="00A0"/>
        </w:tblPrEx>
        <w:trPr>
          <w:trHeight w:val="340"/>
        </w:trPr>
        <w:tc>
          <w:tcPr>
            <w:tcW w:w="6946" w:type="dxa"/>
            <w:vAlign w:val="center"/>
          </w:tcPr>
          <w:p w:rsidR="00AD63E2" w:rsidRPr="00882DE0" w:rsidRDefault="00AD63E2" w:rsidP="00965985">
            <w:r w:rsidRPr="00882DE0">
              <w:rPr>
                <w:b/>
              </w:rPr>
              <w:t>Were any meals served off site?</w:t>
            </w:r>
            <w:r w:rsidRPr="00882DE0">
              <w:t xml:space="preserve"> (e.g. off site expedition, please describe)</w:t>
            </w:r>
          </w:p>
        </w:tc>
        <w:tc>
          <w:tcPr>
            <w:tcW w:w="2552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Yes </w:t>
            </w:r>
          </w:p>
        </w:tc>
        <w:tc>
          <w:tcPr>
            <w:tcW w:w="1275" w:type="dxa"/>
            <w:vAlign w:val="center"/>
          </w:tcPr>
          <w:p w:rsidR="00AD63E2" w:rsidRPr="00882DE0" w:rsidRDefault="00AD63E2" w:rsidP="00DB1913">
            <w:r w:rsidRPr="00882DE0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No</w:t>
            </w:r>
          </w:p>
        </w:tc>
      </w:tr>
      <w:bookmarkStart w:id="34" w:name="Text18"/>
      <w:tr w:rsidR="00AD63E2" w:rsidRPr="00882DE0" w:rsidTr="00882DE0">
        <w:tblPrEx>
          <w:tblLook w:val="00A0"/>
        </w:tblPrEx>
        <w:trPr>
          <w:trHeight w:val="2838"/>
        </w:trPr>
        <w:tc>
          <w:tcPr>
            <w:tcW w:w="10773" w:type="dxa"/>
            <w:gridSpan w:val="3"/>
            <w:tcMar>
              <w:top w:w="57" w:type="dxa"/>
              <w:bottom w:w="57" w:type="dxa"/>
            </w:tcMar>
          </w:tcPr>
          <w:p w:rsidR="00AD63E2" w:rsidRPr="00882DE0" w:rsidRDefault="00AD63E2" w:rsidP="00DB1913">
            <w:r w:rsidRPr="00882DE0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rPr>
                <w:rFonts w:ascii="Monaco" w:hAnsi="Monaco" w:cs="Monaco"/>
                <w:noProof/>
              </w:rPr>
              <w:t> </w:t>
            </w:r>
            <w:r w:rsidRPr="00882DE0">
              <w:fldChar w:fldCharType="end"/>
            </w:r>
            <w:bookmarkEnd w:id="34"/>
          </w:p>
        </w:tc>
      </w:tr>
    </w:tbl>
    <w:p w:rsidR="00AD63E2" w:rsidRDefault="00AD63E2">
      <w:pPr>
        <w:rPr>
          <w:b/>
          <w:caps/>
        </w:rPr>
      </w:pPr>
      <w:r>
        <w:rPr>
          <w:b/>
          <w:caps/>
        </w:rP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5529"/>
        <w:gridCol w:w="5244"/>
      </w:tblGrid>
      <w:tr w:rsidR="00AD63E2" w:rsidRPr="00882DE0" w:rsidTr="00882DE0">
        <w:trPr>
          <w:trHeight w:val="285"/>
        </w:trPr>
        <w:tc>
          <w:tcPr>
            <w:tcW w:w="10773" w:type="dxa"/>
            <w:gridSpan w:val="2"/>
            <w:shd w:val="solid" w:color="auto" w:fill="auto"/>
            <w:vAlign w:val="center"/>
          </w:tcPr>
          <w:p w:rsidR="00AD63E2" w:rsidRPr="00882DE0" w:rsidRDefault="00AD63E2" w:rsidP="00965985">
            <w:pPr>
              <w:rPr>
                <w:b/>
                <w:caps/>
              </w:rPr>
            </w:pPr>
            <w:r w:rsidRPr="00882DE0">
              <w:rPr>
                <w:b/>
                <w:caps/>
              </w:rPr>
              <w:t>Advice given</w:t>
            </w:r>
          </w:p>
        </w:tc>
      </w:tr>
      <w:tr w:rsidR="00AD63E2" w:rsidRPr="00882DE0" w:rsidTr="00882DE0">
        <w:trPr>
          <w:trHeight w:val="340"/>
        </w:trPr>
        <w:tc>
          <w:tcPr>
            <w:tcW w:w="5529" w:type="dxa"/>
            <w:vAlign w:val="center"/>
          </w:tcPr>
          <w:p w:rsidR="00AD63E2" w:rsidRPr="00882DE0" w:rsidRDefault="00AD63E2" w:rsidP="00DB1913">
            <w:r w:rsidRPr="00882DE0">
              <w:rPr>
                <w:b/>
              </w:rPr>
              <w:t>General cleaning advice provided?</w:t>
            </w:r>
            <w:r w:rsidRPr="00882DE0">
              <w:t xml:space="preserve"> As per section 5.1 of the Guidelines </w:t>
            </w:r>
          </w:p>
        </w:tc>
        <w:bookmarkStart w:id="35" w:name="Check34"/>
        <w:tc>
          <w:tcPr>
            <w:tcW w:w="5244" w:type="dxa"/>
            <w:vAlign w:val="center"/>
          </w:tcPr>
          <w:p w:rsidR="00AD63E2" w:rsidRPr="00882DE0" w:rsidRDefault="00AD63E2" w:rsidP="00965985">
            <w:r w:rsidRPr="00882DE0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5"/>
            <w:r w:rsidRPr="00882DE0">
              <w:t xml:space="preserve"> Yes    </w:t>
            </w:r>
            <w:bookmarkStart w:id="36" w:name="Check35"/>
            <w:r w:rsidRPr="00882DE0"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6"/>
            <w:r w:rsidRPr="00882DE0">
              <w:t xml:space="preserve"> No </w:t>
            </w:r>
          </w:p>
        </w:tc>
      </w:tr>
      <w:tr w:rsidR="00AD63E2" w:rsidRPr="00882DE0" w:rsidTr="00882DE0">
        <w:trPr>
          <w:trHeight w:val="340"/>
        </w:trPr>
        <w:tc>
          <w:tcPr>
            <w:tcW w:w="5529" w:type="dxa"/>
            <w:vAlign w:val="center"/>
          </w:tcPr>
          <w:p w:rsidR="00AD63E2" w:rsidRPr="00882DE0" w:rsidRDefault="00AD63E2" w:rsidP="004C148D">
            <w:pPr>
              <w:rPr>
                <w:b/>
              </w:rPr>
            </w:pPr>
            <w:r w:rsidRPr="00882DE0">
              <w:rPr>
                <w:b/>
              </w:rPr>
              <w:t xml:space="preserve">Use of case list advised? </w:t>
            </w:r>
          </w:p>
        </w:tc>
        <w:tc>
          <w:tcPr>
            <w:tcW w:w="5244" w:type="dxa"/>
            <w:vAlign w:val="center"/>
          </w:tcPr>
          <w:p w:rsidR="00AD63E2" w:rsidRPr="00882DE0" w:rsidRDefault="00AD63E2" w:rsidP="00965985">
            <w:r w:rsidRPr="00882DE0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Yes    </w:t>
            </w:r>
            <w:r w:rsidRPr="00882DE0"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No</w:t>
            </w:r>
          </w:p>
        </w:tc>
      </w:tr>
      <w:tr w:rsidR="00AD63E2" w:rsidRPr="00882DE0" w:rsidTr="00882DE0">
        <w:trPr>
          <w:trHeight w:val="340"/>
        </w:trPr>
        <w:tc>
          <w:tcPr>
            <w:tcW w:w="5529" w:type="dxa"/>
            <w:vAlign w:val="center"/>
          </w:tcPr>
          <w:p w:rsidR="00AD63E2" w:rsidRPr="00882DE0" w:rsidRDefault="00AD63E2" w:rsidP="00DB1913">
            <w:pPr>
              <w:rPr>
                <w:b/>
              </w:rPr>
            </w:pPr>
            <w:r w:rsidRPr="00882DE0">
              <w:rPr>
                <w:b/>
              </w:rPr>
              <w:t xml:space="preserve">Specimen collection advised? </w:t>
            </w:r>
          </w:p>
        </w:tc>
        <w:tc>
          <w:tcPr>
            <w:tcW w:w="5244" w:type="dxa"/>
            <w:vAlign w:val="center"/>
          </w:tcPr>
          <w:p w:rsidR="00AD63E2" w:rsidRPr="00882DE0" w:rsidRDefault="00AD63E2" w:rsidP="00965985">
            <w:r w:rsidRPr="00882DE0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Yes    </w:t>
            </w:r>
            <w:r w:rsidRPr="00882DE0"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r w:rsidRPr="00882DE0">
              <w:t xml:space="preserve"> No</w:t>
            </w:r>
          </w:p>
        </w:tc>
      </w:tr>
      <w:tr w:rsidR="00AD63E2" w:rsidRPr="00882DE0" w:rsidTr="00882DE0">
        <w:trPr>
          <w:trHeight w:val="511"/>
        </w:trPr>
        <w:tc>
          <w:tcPr>
            <w:tcW w:w="5529" w:type="dxa"/>
            <w:vAlign w:val="center"/>
          </w:tcPr>
          <w:p w:rsidR="00AD63E2" w:rsidRPr="00882DE0" w:rsidRDefault="00AD63E2" w:rsidP="004C148D">
            <w:pPr>
              <w:rPr>
                <w:b/>
              </w:rPr>
            </w:pPr>
            <w:r w:rsidRPr="00882DE0">
              <w:rPr>
                <w:b/>
              </w:rPr>
              <w:t xml:space="preserve">Pathology lab to be used? </w:t>
            </w:r>
          </w:p>
        </w:tc>
        <w:bookmarkStart w:id="37" w:name="Check36"/>
        <w:tc>
          <w:tcPr>
            <w:tcW w:w="5244" w:type="dxa"/>
            <w:vAlign w:val="center"/>
          </w:tcPr>
          <w:p w:rsidR="00AD63E2" w:rsidRPr="00882DE0" w:rsidRDefault="00AD63E2" w:rsidP="00965985">
            <w:r w:rsidRPr="00882DE0"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7"/>
            <w:r w:rsidRPr="00882DE0">
              <w:t xml:space="preserve"> MDU    </w:t>
            </w:r>
            <w:bookmarkStart w:id="38" w:name="Check37"/>
            <w:r w:rsidRPr="00882DE0"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8"/>
            <w:r w:rsidRPr="00882DE0">
              <w:t xml:space="preserve"> VIDRL    </w:t>
            </w:r>
            <w:bookmarkStart w:id="39" w:name="Check38"/>
            <w:r w:rsidRPr="00882DE0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39"/>
            <w:r w:rsidRPr="00882DE0">
              <w:t xml:space="preserve"> Other (pls specify)</w:t>
            </w:r>
          </w:p>
          <w:p w:rsidR="00AD63E2" w:rsidRPr="00882DE0" w:rsidRDefault="00AD63E2" w:rsidP="00882DE0">
            <w:pPr>
              <w:spacing w:before="60"/>
            </w:pPr>
            <w:r w:rsidRPr="00882DE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 w:rsidTr="00882DE0">
        <w:trPr>
          <w:trHeight w:val="340"/>
        </w:trPr>
        <w:tc>
          <w:tcPr>
            <w:tcW w:w="10773" w:type="dxa"/>
            <w:gridSpan w:val="2"/>
            <w:vAlign w:val="center"/>
          </w:tcPr>
          <w:p w:rsidR="00AD63E2" w:rsidRPr="00882DE0" w:rsidRDefault="00AD63E2" w:rsidP="00B118DD">
            <w:r w:rsidRPr="00882DE0">
              <w:rPr>
                <w:b/>
              </w:rPr>
              <w:t>Lab results</w:t>
            </w:r>
            <w:r w:rsidRPr="00882DE0">
              <w:t xml:space="preserve"> (if known):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</w:tbl>
    <w:p w:rsidR="00AD63E2" w:rsidRDefault="00AD63E2" w:rsidP="00DB1913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3"/>
      </w:tblGrid>
      <w:tr w:rsidR="00AD63E2" w:rsidRPr="00882DE0" w:rsidTr="00882DE0">
        <w:trPr>
          <w:trHeight w:val="285"/>
        </w:trPr>
        <w:tc>
          <w:tcPr>
            <w:tcW w:w="10773" w:type="dxa"/>
            <w:shd w:val="solid" w:color="auto" w:fill="auto"/>
            <w:vAlign w:val="center"/>
          </w:tcPr>
          <w:p w:rsidR="00AD63E2" w:rsidRPr="00882DE0" w:rsidRDefault="00AD63E2" w:rsidP="00965985">
            <w:pPr>
              <w:rPr>
                <w:b/>
              </w:rPr>
            </w:pPr>
            <w:r w:rsidRPr="00882DE0">
              <w:rPr>
                <w:b/>
              </w:rPr>
              <w:t>GENERAL/OTHER COMMENTS:</w:t>
            </w:r>
          </w:p>
        </w:tc>
      </w:tr>
      <w:tr w:rsidR="00AD63E2" w:rsidRPr="00882DE0" w:rsidTr="00882DE0">
        <w:trPr>
          <w:trHeight w:val="10158"/>
        </w:trPr>
        <w:tc>
          <w:tcPr>
            <w:tcW w:w="10773" w:type="dxa"/>
            <w:tcMar>
              <w:top w:w="57" w:type="dxa"/>
              <w:bottom w:w="57" w:type="dxa"/>
            </w:tcMar>
          </w:tcPr>
          <w:p w:rsidR="00AD63E2" w:rsidRPr="00882DE0" w:rsidRDefault="00AD63E2" w:rsidP="00882DE0">
            <w:pPr>
              <w:tabs>
                <w:tab w:val="left" w:pos="1547"/>
              </w:tabs>
            </w:pP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  <w:r w:rsidRPr="00882DE0">
              <w:tab/>
            </w:r>
          </w:p>
        </w:tc>
      </w:tr>
    </w:tbl>
    <w:p w:rsidR="00AD63E2" w:rsidRPr="004B569B" w:rsidRDefault="00AD63E2" w:rsidP="004B569B"/>
    <w:tbl>
      <w:tblPr>
        <w:tblW w:w="10773" w:type="dxa"/>
        <w:tblInd w:w="108" w:type="dxa"/>
        <w:tblLayout w:type="fixed"/>
        <w:tblLook w:val="0000"/>
      </w:tblPr>
      <w:tblGrid>
        <w:gridCol w:w="2694"/>
        <w:gridCol w:w="2578"/>
        <w:gridCol w:w="2690"/>
        <w:gridCol w:w="2811"/>
      </w:tblGrid>
      <w:tr w:rsidR="00AD63E2" w:rsidRPr="00882DE0">
        <w:trPr>
          <w:trHeight w:val="97"/>
        </w:trPr>
        <w:tc>
          <w:tcPr>
            <w:tcW w:w="10773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solid" w:color="FF0000" w:fill="auto"/>
            <w:tcMar>
              <w:top w:w="57" w:type="dxa"/>
              <w:bottom w:w="57" w:type="dxa"/>
            </w:tcMar>
          </w:tcPr>
          <w:p w:rsidR="00AD63E2" w:rsidRPr="00882DE0" w:rsidRDefault="00AD63E2" w:rsidP="00D40A96">
            <w:pPr>
              <w:tabs>
                <w:tab w:val="left" w:pos="3947"/>
              </w:tabs>
              <w:rPr>
                <w:b/>
                <w:color w:val="FFFFFF"/>
              </w:rPr>
            </w:pPr>
            <w:r w:rsidRPr="00882DE0">
              <w:rPr>
                <w:b/>
                <w:color w:val="FFFFFF"/>
              </w:rPr>
              <w:t>FOR DH USE ONLY</w:t>
            </w:r>
            <w:r w:rsidRPr="00882DE0">
              <w:rPr>
                <w:b/>
                <w:color w:val="FFFFFF"/>
              </w:rPr>
              <w:tab/>
            </w:r>
          </w:p>
        </w:tc>
      </w:tr>
      <w:tr w:rsidR="00AD63E2" w:rsidRPr="00882DE0">
        <w:trPr>
          <w:trHeight w:val="97"/>
        </w:trPr>
        <w:tc>
          <w:tcPr>
            <w:tcW w:w="5272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rPr>
                <w:b/>
              </w:rPr>
              <w:t>Outbreak number</w:t>
            </w:r>
            <w:r w:rsidRPr="00882DE0">
              <w:t xml:space="preserve">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5501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rPr>
                <w:b/>
              </w:rPr>
              <w:t>NIDS number</w:t>
            </w:r>
            <w:r w:rsidRPr="00882DE0">
              <w:t xml:space="preserve">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>
        <w:trPr>
          <w:trHeight w:val="97"/>
        </w:trPr>
        <w:tc>
          <w:tcPr>
            <w:tcW w:w="26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pPr>
              <w:rPr>
                <w:b/>
              </w:rPr>
            </w:pPr>
            <w:r w:rsidRPr="00882DE0">
              <w:rPr>
                <w:b/>
              </w:rPr>
              <w:t>Standard fax provided?</w:t>
            </w:r>
          </w:p>
        </w:tc>
        <w:tc>
          <w:tcPr>
            <w:tcW w:w="2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t xml:space="preserve">Date: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69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t xml:space="preserve">Time: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81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r w:rsidRPr="00882DE0">
              <w:t xml:space="preserve">N/A </w:t>
            </w:r>
            <w:bookmarkStart w:id="40" w:name="Check39"/>
            <w:r w:rsidRPr="00882DE0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0"/>
          </w:p>
        </w:tc>
      </w:tr>
      <w:tr w:rsidR="00AD63E2" w:rsidRPr="00882DE0">
        <w:trPr>
          <w:trHeight w:val="97"/>
        </w:trPr>
        <w:tc>
          <w:tcPr>
            <w:tcW w:w="26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pPr>
              <w:rPr>
                <w:b/>
              </w:rPr>
            </w:pPr>
            <w:r w:rsidRPr="00882DE0">
              <w:rPr>
                <w:b/>
              </w:rPr>
              <w:t>REHO/Council EHO contacted?</w:t>
            </w:r>
          </w:p>
        </w:tc>
        <w:tc>
          <w:tcPr>
            <w:tcW w:w="2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t xml:space="preserve">Date: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69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t xml:space="preserve">Time: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  <w:tc>
          <w:tcPr>
            <w:tcW w:w="281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r w:rsidRPr="00882DE0">
              <w:t xml:space="preserve">N/A </w:t>
            </w:r>
            <w:bookmarkStart w:id="41" w:name="Check40"/>
            <w:r w:rsidRPr="00882DE0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1"/>
          </w:p>
        </w:tc>
      </w:tr>
      <w:tr w:rsidR="00AD63E2" w:rsidRPr="00882DE0">
        <w:trPr>
          <w:trHeight w:val="109"/>
        </w:trPr>
        <w:tc>
          <w:tcPr>
            <w:tcW w:w="26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pPr>
              <w:rPr>
                <w:b/>
              </w:rPr>
            </w:pPr>
            <w:r w:rsidRPr="00882DE0">
              <w:rPr>
                <w:b/>
              </w:rPr>
              <w:t xml:space="preserve">Suspected pathogen </w:t>
            </w:r>
          </w:p>
        </w:tc>
        <w:bookmarkStart w:id="42" w:name="Check41"/>
        <w:tc>
          <w:tcPr>
            <w:tcW w:w="8079" w:type="dxa"/>
            <w:gridSpan w:val="3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B118DD">
            <w:r w:rsidRPr="00882DE0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2"/>
            <w:r w:rsidRPr="00882DE0">
              <w:t xml:space="preserve"> Suspected viral    </w:t>
            </w:r>
            <w:bookmarkStart w:id="43" w:name="Check42"/>
            <w:r w:rsidRPr="00882DE0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3"/>
            <w:r w:rsidRPr="00882DE0">
              <w:t xml:space="preserve"> Unknown    </w:t>
            </w:r>
            <w:bookmarkStart w:id="44" w:name="Check43"/>
            <w:r w:rsidRPr="00882DE0"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4"/>
            <w:r w:rsidRPr="00882DE0">
              <w:t xml:space="preserve"> Other </w:t>
            </w:r>
            <w:r w:rsidRPr="00882DE0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82DE0">
              <w:instrText xml:space="preserve"> FORMTEXT </w:instrText>
            </w:r>
            <w:r w:rsidRPr="00882DE0">
              <w:fldChar w:fldCharType="separate"/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rPr>
                <w:rFonts w:ascii="Monaco" w:hAnsi="Monaco" w:cs="Monaco"/>
              </w:rPr>
              <w:t> </w:t>
            </w:r>
            <w:r w:rsidRPr="00882DE0">
              <w:fldChar w:fldCharType="end"/>
            </w:r>
          </w:p>
        </w:tc>
      </w:tr>
      <w:tr w:rsidR="00AD63E2" w:rsidRPr="00882DE0">
        <w:trPr>
          <w:trHeight w:val="109"/>
        </w:trPr>
        <w:tc>
          <w:tcPr>
            <w:tcW w:w="26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pPr>
              <w:rPr>
                <w:b/>
              </w:rPr>
            </w:pPr>
            <w:r w:rsidRPr="00882DE0">
              <w:rPr>
                <w:b/>
              </w:rPr>
              <w:t xml:space="preserve">Suspected transmission </w:t>
            </w:r>
          </w:p>
        </w:tc>
        <w:bookmarkStart w:id="45" w:name="Check44"/>
        <w:tc>
          <w:tcPr>
            <w:tcW w:w="8079" w:type="dxa"/>
            <w:gridSpan w:val="3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tcMar>
              <w:top w:w="57" w:type="dxa"/>
              <w:bottom w:w="57" w:type="dxa"/>
            </w:tcMar>
          </w:tcPr>
          <w:p w:rsidR="00AD63E2" w:rsidRPr="00882DE0" w:rsidRDefault="00AD63E2" w:rsidP="004B569B">
            <w:r w:rsidRPr="00882DE0"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5"/>
            <w:r w:rsidRPr="00882DE0">
              <w:t xml:space="preserve"> Person-to-person    </w:t>
            </w:r>
            <w:bookmarkStart w:id="46" w:name="Check45"/>
            <w:r w:rsidRPr="00882DE0"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6"/>
            <w:r w:rsidRPr="00882DE0">
              <w:t xml:space="preserve"> Food-borne    </w:t>
            </w:r>
            <w:bookmarkStart w:id="47" w:name="Check46"/>
            <w:r w:rsidRPr="00882DE0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DE0">
              <w:instrText xml:space="preserve"> FORMCHECKBOX </w:instrText>
            </w:r>
            <w:r w:rsidRPr="00882DE0">
              <w:fldChar w:fldCharType="end"/>
            </w:r>
            <w:bookmarkEnd w:id="47"/>
            <w:r w:rsidRPr="00882DE0">
              <w:t xml:space="preserve"> Unknown </w:t>
            </w:r>
          </w:p>
        </w:tc>
      </w:tr>
    </w:tbl>
    <w:p w:rsidR="00AD63E2" w:rsidRPr="00DB1913" w:rsidRDefault="00AD63E2" w:rsidP="00DB1913"/>
    <w:sectPr w:rsidR="00AD63E2" w:rsidRPr="00DB1913" w:rsidSect="00B87477">
      <w:type w:val="continuous"/>
      <w:pgSz w:w="11906" w:h="16838"/>
      <w:pgMar w:top="567" w:right="567" w:bottom="567" w:left="567" w:header="284" w:footer="284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3E2" w:rsidRDefault="00AD63E2" w:rsidP="00BE4EBD">
      <w:r>
        <w:separator/>
      </w:r>
    </w:p>
  </w:endnote>
  <w:endnote w:type="continuationSeparator" w:id="0">
    <w:p w:rsidR="00AD63E2" w:rsidRDefault="00AD63E2" w:rsidP="00BE4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porate SBQ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rporateSBQ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orateSBQ-M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ac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rateSBQ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3E2" w:rsidRDefault="00AD63E2" w:rsidP="006E71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63E2" w:rsidRDefault="00AD63E2" w:rsidP="006E719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3E2" w:rsidRPr="00DB1913" w:rsidRDefault="00AD63E2" w:rsidP="006E7197">
    <w:pPr>
      <w:pStyle w:val="Footer"/>
      <w:framePr w:wrap="around" w:vAnchor="text" w:hAnchor="page" w:x="10887" w:y="1"/>
      <w:rPr>
        <w:rStyle w:val="PageNumber"/>
      </w:rPr>
    </w:pPr>
    <w:r>
      <w:rPr>
        <w:rStyle w:val="PageNumber"/>
      </w:rPr>
      <w:t xml:space="preserve"> </w:t>
    </w:r>
    <w:r w:rsidRPr="00DB1913">
      <w:rPr>
        <w:rStyle w:val="PageNumber"/>
      </w:rPr>
      <w:fldChar w:fldCharType="begin"/>
    </w:r>
    <w:r w:rsidRPr="00DB1913">
      <w:rPr>
        <w:rStyle w:val="PageNumber"/>
      </w:rPr>
      <w:instrText xml:space="preserve">PAGE  </w:instrText>
    </w:r>
    <w:r w:rsidRPr="00DB1913">
      <w:rPr>
        <w:rStyle w:val="PageNumber"/>
      </w:rPr>
      <w:fldChar w:fldCharType="separate"/>
    </w:r>
    <w:r>
      <w:rPr>
        <w:rStyle w:val="PageNumber"/>
        <w:noProof/>
      </w:rPr>
      <w:t>3</w:t>
    </w:r>
    <w:r w:rsidRPr="00DB1913">
      <w:rPr>
        <w:rStyle w:val="PageNumber"/>
      </w:rPr>
      <w:fldChar w:fldCharType="end"/>
    </w:r>
  </w:p>
  <w:p w:rsidR="00AD63E2" w:rsidRPr="006E7197" w:rsidRDefault="00AD63E2" w:rsidP="00963395">
    <w:pPr>
      <w:pStyle w:val="NoParagraphStyle"/>
      <w:tabs>
        <w:tab w:val="right" w:pos="10772"/>
      </w:tabs>
      <w:ind w:right="360"/>
      <w:rPr>
        <w:rFonts w:ascii="Arial" w:hAnsi="Arial" w:cs="CorporateSBQ-Light"/>
        <w:color w:val="auto"/>
        <w:sz w:val="16"/>
        <w:szCs w:val="16"/>
      </w:rPr>
    </w:pPr>
    <w:r w:rsidRPr="002D042E">
      <w:rPr>
        <w:rFonts w:ascii="Arial" w:hAnsi="Arial" w:cs="CorporateSBQ-Bold"/>
        <w:b/>
        <w:bCs/>
        <w:color w:val="auto"/>
        <w:sz w:val="16"/>
        <w:szCs w:val="16"/>
      </w:rPr>
      <w:t xml:space="preserve">Appendix </w:t>
    </w:r>
    <w:r>
      <w:rPr>
        <w:rFonts w:ascii="Arial" w:hAnsi="Arial" w:cs="CorporateSBQ-Bold"/>
        <w:b/>
        <w:bCs/>
        <w:color w:val="auto"/>
        <w:sz w:val="16"/>
        <w:szCs w:val="16"/>
      </w:rPr>
      <w:t>4</w:t>
    </w:r>
    <w:r w:rsidRPr="002D042E">
      <w:rPr>
        <w:rFonts w:ascii="Arial" w:hAnsi="Arial" w:cs="CorporateSBQ-Light"/>
        <w:color w:val="auto"/>
        <w:sz w:val="16"/>
        <w:szCs w:val="16"/>
      </w:rPr>
      <w:t xml:space="preserve">: </w:t>
    </w:r>
    <w:r>
      <w:rPr>
        <w:rFonts w:ascii="Arial" w:hAnsi="Arial" w:cs="CorporateSBQ-Light"/>
        <w:color w:val="auto"/>
        <w:sz w:val="16"/>
        <w:szCs w:val="16"/>
      </w:rPr>
      <w:t xml:space="preserve">Outbreak notification – information collection form – </w:t>
    </w:r>
    <w:r>
      <w:rPr>
        <w:rFonts w:ascii="Arial" w:hAnsi="Arial" w:cs="CorporateSBQ-Light"/>
        <w:i/>
        <w:color w:val="auto"/>
        <w:sz w:val="16"/>
        <w:szCs w:val="16"/>
      </w:rPr>
      <w:t>Camp</w:t>
    </w:r>
    <w:r>
      <w:rPr>
        <w:rFonts w:ascii="Arial" w:hAnsi="Arial" w:cs="CorporateSBQ-Light"/>
        <w:color w:val="auto"/>
        <w:sz w:val="16"/>
        <w:szCs w:val="16"/>
      </w:rPr>
      <w:tab/>
      <w:t xml:space="preserve">Page     </w:t>
    </w:r>
    <w:r w:rsidRPr="002D042E">
      <w:rPr>
        <w:rFonts w:ascii="Arial" w:hAnsi="Arial" w:cs="CorporateSBQ-Light"/>
        <w:color w:val="auto"/>
        <w:sz w:val="16"/>
        <w:szCs w:val="16"/>
      </w:rPr>
      <w:t xml:space="preserve">of </w:t>
    </w:r>
    <w:r>
      <w:rPr>
        <w:rFonts w:ascii="Arial" w:hAnsi="Arial" w:cs="CorporateSBQ-Light"/>
        <w:color w:val="auto"/>
        <w:sz w:val="16"/>
        <w:szCs w:val="16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3E2" w:rsidRDefault="00AD63E2" w:rsidP="00223B80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D63E2" w:rsidRPr="0096247D" w:rsidRDefault="00AD63E2" w:rsidP="0096247D">
    <w:pPr>
      <w:pStyle w:val="NoParagraphStyle"/>
      <w:tabs>
        <w:tab w:val="right" w:pos="10772"/>
      </w:tabs>
      <w:ind w:right="360" w:firstLine="360"/>
      <w:rPr>
        <w:rFonts w:ascii="Arial" w:hAnsi="Arial" w:cs="CorporateSBQ-Light"/>
        <w:color w:val="auto"/>
        <w:sz w:val="16"/>
        <w:szCs w:val="16"/>
      </w:rPr>
    </w:pPr>
    <w:r w:rsidRPr="002D042E">
      <w:rPr>
        <w:rFonts w:ascii="Arial" w:hAnsi="Arial" w:cs="CorporateSBQ-Bold"/>
        <w:b/>
        <w:bCs/>
        <w:color w:val="auto"/>
        <w:sz w:val="16"/>
        <w:szCs w:val="16"/>
      </w:rPr>
      <w:t xml:space="preserve">Appendix </w:t>
    </w:r>
    <w:r>
      <w:rPr>
        <w:rFonts w:ascii="Arial" w:hAnsi="Arial" w:cs="CorporateSBQ-Bold"/>
        <w:b/>
        <w:bCs/>
        <w:color w:val="auto"/>
        <w:sz w:val="16"/>
        <w:szCs w:val="16"/>
      </w:rPr>
      <w:t>4</w:t>
    </w:r>
    <w:r w:rsidRPr="002D042E">
      <w:rPr>
        <w:rFonts w:ascii="Arial" w:hAnsi="Arial" w:cs="CorporateSBQ-Light"/>
        <w:color w:val="auto"/>
        <w:sz w:val="16"/>
        <w:szCs w:val="16"/>
      </w:rPr>
      <w:t xml:space="preserve">: </w:t>
    </w:r>
    <w:r>
      <w:rPr>
        <w:rFonts w:ascii="Arial" w:hAnsi="Arial" w:cs="CorporateSBQ-Light"/>
        <w:color w:val="auto"/>
        <w:sz w:val="16"/>
        <w:szCs w:val="16"/>
      </w:rPr>
      <w:t xml:space="preserve">Outbreak notification – information collection form – </w:t>
    </w:r>
    <w:r>
      <w:rPr>
        <w:rFonts w:ascii="Arial" w:hAnsi="Arial" w:cs="CorporateSBQ-Light"/>
        <w:i/>
        <w:color w:val="auto"/>
        <w:sz w:val="16"/>
        <w:szCs w:val="16"/>
      </w:rPr>
      <w:t>Camp</w:t>
    </w:r>
    <w:r>
      <w:rPr>
        <w:rFonts w:ascii="Arial" w:hAnsi="Arial" w:cs="CorporateSBQ-Light"/>
        <w:color w:val="auto"/>
        <w:sz w:val="16"/>
        <w:szCs w:val="16"/>
      </w:rPr>
      <w:tab/>
      <w:t xml:space="preserve">Page 1 </w:t>
    </w:r>
    <w:r w:rsidRPr="002D042E">
      <w:rPr>
        <w:rFonts w:ascii="Arial" w:hAnsi="Arial" w:cs="CorporateSBQ-Light"/>
        <w:color w:val="auto"/>
        <w:sz w:val="16"/>
        <w:szCs w:val="16"/>
      </w:rPr>
      <w:t xml:space="preserve">of </w:t>
    </w:r>
    <w:r>
      <w:rPr>
        <w:rFonts w:ascii="Arial" w:hAnsi="Arial" w:cs="CorporateSBQ-Light"/>
        <w:color w:val="auto"/>
        <w:sz w:val="16"/>
        <w:szCs w:val="16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3E2" w:rsidRDefault="00AD63E2" w:rsidP="00BE4EBD">
      <w:r>
        <w:separator/>
      </w:r>
    </w:p>
  </w:footnote>
  <w:footnote w:type="continuationSeparator" w:id="0">
    <w:p w:rsidR="00AD63E2" w:rsidRDefault="00AD63E2" w:rsidP="00BE4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3E2" w:rsidRDefault="00AD63E2" w:rsidP="0096247D">
    <w:pPr>
      <w:pStyle w:val="NoParagraphStyle"/>
      <w:tabs>
        <w:tab w:val="right" w:pos="10772"/>
      </w:tabs>
      <w:spacing w:line="240" w:lineRule="auto"/>
      <w:rPr>
        <w:rFonts w:ascii="Arial" w:hAnsi="Arial" w:cs="CorporateSBQ-Med"/>
        <w:sz w:val="40"/>
        <w:szCs w:val="40"/>
      </w:rPr>
    </w:pPr>
    <w:r>
      <w:rPr>
        <w:noProof/>
        <w:lang w:val="en-AU" w:eastAsia="en-AU"/>
      </w:rPr>
      <w:pict>
        <v:rect id="_x0000_s2049" style="position:absolute;margin-left:-33.3pt;margin-top:-17pt;width:600pt;height:70.85pt;z-index:-251656192" fillcolor="#a5a5a5" stroked="f" strokecolor="#4a7ebb" strokeweight="1.5pt">
          <v:fill o:detectmouseclick="t"/>
          <v:shadow opacity="22938f" offset="0"/>
          <v:textbox inset=",7.2pt,,7.2pt"/>
        </v:rect>
      </w:pict>
    </w:r>
    <w:r w:rsidRPr="00737E4E">
      <w:rPr>
        <w:rFonts w:ascii="Arial" w:hAnsi="Arial" w:cs="CorporateSBQ-Med"/>
        <w:sz w:val="36"/>
        <w:szCs w:val="40"/>
      </w:rPr>
      <w:t>Outbreak notification – information collection form</w:t>
    </w:r>
    <w:r>
      <w:rPr>
        <w:rFonts w:ascii="Arial" w:hAnsi="Arial" w:cs="CorporateSBQ-Med"/>
        <w:sz w:val="36"/>
        <w:szCs w:val="40"/>
      </w:rPr>
      <w:tab/>
    </w:r>
  </w:p>
  <w:p w:rsidR="00AD63E2" w:rsidRPr="008D588A" w:rsidRDefault="00AD63E2" w:rsidP="007D13A4">
    <w:pPr>
      <w:pStyle w:val="NoParagraphStyle"/>
      <w:tabs>
        <w:tab w:val="left" w:pos="3000"/>
        <w:tab w:val="right" w:pos="10772"/>
      </w:tabs>
      <w:spacing w:line="240" w:lineRule="auto"/>
      <w:rPr>
        <w:rFonts w:ascii="Arial" w:hAnsi="Arial" w:cs="CorporateSBQ-Med"/>
        <w:sz w:val="40"/>
        <w:szCs w:val="40"/>
      </w:rPr>
    </w:pPr>
    <w:r>
      <w:rPr>
        <w:rFonts w:ascii="Arial" w:hAnsi="Arial" w:cs="CorporateSBQ-Med"/>
        <w:b/>
        <w:sz w:val="40"/>
        <w:szCs w:val="40"/>
      </w:rPr>
      <w:t>Camp</w:t>
    </w:r>
    <w:r>
      <w:rPr>
        <w:rFonts w:ascii="Arial" w:hAnsi="Arial" w:cs="CorporateSBQ-Med"/>
        <w:b/>
        <w:sz w:val="40"/>
        <w:szCs w:val="40"/>
      </w:rPr>
      <w:tab/>
    </w:r>
    <w:r>
      <w:rPr>
        <w:rFonts w:ascii="Arial" w:hAnsi="Arial" w:cs="CorporateSBQ-Med"/>
        <w:sz w:val="40"/>
        <w:szCs w:val="40"/>
      </w:rPr>
      <w:tab/>
    </w:r>
    <w:r w:rsidRPr="009B5AF8">
      <w:rPr>
        <w:rFonts w:ascii="Arial" w:hAnsi="Arial" w:cs="CorporateSBQ-Med"/>
        <w:noProof/>
        <w:sz w:val="40"/>
        <w:szCs w:val="40"/>
        <w:lang w:val="en-AU"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" o:spid="_x0000_i1026" type="#_x0000_t75" alt="DH Logo Black" style="width:93pt;height:27.75pt;visibility:visible">
          <v:imagedata r:id="rId1" o:title=""/>
        </v:shape>
      </w:pict>
    </w:r>
  </w:p>
  <w:p w:rsidR="00AD63E2" w:rsidRDefault="00AD63E2" w:rsidP="0096247D">
    <w:pPr>
      <w:pStyle w:val="Header"/>
    </w:pPr>
  </w:p>
  <w:p w:rsidR="00AD63E2" w:rsidRDefault="00AD63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3162"/>
    <w:multiLevelType w:val="hybridMultilevel"/>
    <w:tmpl w:val="52AE57EC"/>
    <w:lvl w:ilvl="0" w:tplc="18C6ED1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B34C6"/>
    <w:multiLevelType w:val="hybridMultilevel"/>
    <w:tmpl w:val="88709F30"/>
    <w:lvl w:ilvl="0" w:tplc="D7EAA3A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64E73"/>
    <w:multiLevelType w:val="multilevel"/>
    <w:tmpl w:val="88709F3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B0E84"/>
    <w:multiLevelType w:val="multilevel"/>
    <w:tmpl w:val="52AE57E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ocumentProtection w:edit="forms" w:enforcement="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88A"/>
    <w:rsid w:val="00004913"/>
    <w:rsid w:val="0003581F"/>
    <w:rsid w:val="00052939"/>
    <w:rsid w:val="00081803"/>
    <w:rsid w:val="000F26F7"/>
    <w:rsid w:val="00132E30"/>
    <w:rsid w:val="001422EF"/>
    <w:rsid w:val="001C576C"/>
    <w:rsid w:val="002072C3"/>
    <w:rsid w:val="002231E8"/>
    <w:rsid w:val="00223B80"/>
    <w:rsid w:val="002716E7"/>
    <w:rsid w:val="002D042E"/>
    <w:rsid w:val="002E0C68"/>
    <w:rsid w:val="002F14C3"/>
    <w:rsid w:val="003445D7"/>
    <w:rsid w:val="00395A5B"/>
    <w:rsid w:val="003A5B95"/>
    <w:rsid w:val="00412E2D"/>
    <w:rsid w:val="00462CDA"/>
    <w:rsid w:val="00481E95"/>
    <w:rsid w:val="00496E19"/>
    <w:rsid w:val="004B569B"/>
    <w:rsid w:val="004C148D"/>
    <w:rsid w:val="004C21D8"/>
    <w:rsid w:val="004F6EEE"/>
    <w:rsid w:val="005674D5"/>
    <w:rsid w:val="005957E3"/>
    <w:rsid w:val="00595EEB"/>
    <w:rsid w:val="005B7183"/>
    <w:rsid w:val="005D0588"/>
    <w:rsid w:val="006762D1"/>
    <w:rsid w:val="006913C7"/>
    <w:rsid w:val="006C4857"/>
    <w:rsid w:val="006D76CD"/>
    <w:rsid w:val="006E7197"/>
    <w:rsid w:val="006E77C7"/>
    <w:rsid w:val="00731E6A"/>
    <w:rsid w:val="00737E4E"/>
    <w:rsid w:val="007629F3"/>
    <w:rsid w:val="00793EA2"/>
    <w:rsid w:val="007D13A4"/>
    <w:rsid w:val="00834932"/>
    <w:rsid w:val="008679CD"/>
    <w:rsid w:val="0088015B"/>
    <w:rsid w:val="00882DE0"/>
    <w:rsid w:val="008C067E"/>
    <w:rsid w:val="008D588A"/>
    <w:rsid w:val="008F73CE"/>
    <w:rsid w:val="0096247D"/>
    <w:rsid w:val="00962DBD"/>
    <w:rsid w:val="00963395"/>
    <w:rsid w:val="00964190"/>
    <w:rsid w:val="00965985"/>
    <w:rsid w:val="009B5AF8"/>
    <w:rsid w:val="00A103C2"/>
    <w:rsid w:val="00AD63E2"/>
    <w:rsid w:val="00AE49F1"/>
    <w:rsid w:val="00AF004F"/>
    <w:rsid w:val="00B118DD"/>
    <w:rsid w:val="00B87477"/>
    <w:rsid w:val="00B93BC6"/>
    <w:rsid w:val="00BE4EBD"/>
    <w:rsid w:val="00C90105"/>
    <w:rsid w:val="00CA0D11"/>
    <w:rsid w:val="00CF0DEB"/>
    <w:rsid w:val="00D06305"/>
    <w:rsid w:val="00D22633"/>
    <w:rsid w:val="00D22698"/>
    <w:rsid w:val="00D36A09"/>
    <w:rsid w:val="00D40A96"/>
    <w:rsid w:val="00D51125"/>
    <w:rsid w:val="00D54BFA"/>
    <w:rsid w:val="00DB1913"/>
    <w:rsid w:val="00DC074F"/>
    <w:rsid w:val="00EB5EFD"/>
    <w:rsid w:val="00EC75D8"/>
    <w:rsid w:val="00F10550"/>
    <w:rsid w:val="00F27D34"/>
    <w:rsid w:val="00F6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932"/>
    <w:rPr>
      <w:rFonts w:ascii="Arial" w:hAnsi="Arial"/>
      <w:sz w:val="16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rsid w:val="008C067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US"/>
    </w:rPr>
  </w:style>
  <w:style w:type="paragraph" w:customStyle="1" w:styleId="BasicParagraph">
    <w:name w:val="[Basic Paragraph]"/>
    <w:basedOn w:val="NoParagraphStyle"/>
    <w:uiPriority w:val="99"/>
    <w:rsid w:val="008C067E"/>
  </w:style>
  <w:style w:type="paragraph" w:styleId="Header">
    <w:name w:val="header"/>
    <w:basedOn w:val="Normal"/>
    <w:link w:val="HeaderChar"/>
    <w:uiPriority w:val="99"/>
    <w:semiHidden/>
    <w:rsid w:val="008D58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588A"/>
    <w:rPr>
      <w:rFonts w:ascii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rsid w:val="008D58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D588A"/>
    <w:rPr>
      <w:rFonts w:ascii="Cambria" w:hAnsi="Cambr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731E6A"/>
    <w:rPr>
      <w:rFonts w:ascii="Arial" w:hAnsi="Arial"/>
      <w:sz w:val="16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E7197"/>
    <w:rPr>
      <w:rFonts w:cs="Times New Roman"/>
    </w:rPr>
  </w:style>
  <w:style w:type="paragraph" w:customStyle="1" w:styleId="Default">
    <w:name w:val="Default"/>
    <w:uiPriority w:val="99"/>
    <w:rsid w:val="00DB1913"/>
    <w:pPr>
      <w:widowControl w:val="0"/>
      <w:autoSpaceDE w:val="0"/>
      <w:autoSpaceDN w:val="0"/>
      <w:adjustRightInd w:val="0"/>
    </w:pPr>
    <w:rPr>
      <w:rFonts w:ascii="Corporate SBQ" w:hAnsi="Corporate SBQ" w:cs="Corporate SBQ"/>
      <w:color w:val="000000"/>
      <w:sz w:val="24"/>
      <w:szCs w:val="24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DB191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913"/>
    <w:rPr>
      <w:color w:val="FFFFFF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3</Pages>
  <Words>811</Words>
  <Characters>4626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Bennett</dc:creator>
  <cp:keywords/>
  <dc:description/>
  <cp:lastModifiedBy>rgel2701</cp:lastModifiedBy>
  <cp:revision>8</cp:revision>
  <dcterms:created xsi:type="dcterms:W3CDTF">2010-04-08T04:16:00Z</dcterms:created>
  <dcterms:modified xsi:type="dcterms:W3CDTF">2010-11-19T05:16:00Z</dcterms:modified>
</cp:coreProperties>
</file>